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2BD6" w:rsidRDefault="00AD2BD6" w:rsidP="00245A57">
      <w:pPr>
        <w:pStyle w:val="Heading2"/>
      </w:pPr>
      <w:r>
        <w:t>Allie’s Paw spa &amp; pet sitting</w:t>
      </w:r>
    </w:p>
    <w:p w:rsidR="00AD2BD6" w:rsidRDefault="00AD2BD6" w:rsidP="00AD2BD6">
      <w:r>
        <w:tab/>
        <w:t>Welcome to Allie’s Paw Spa!</w:t>
      </w:r>
    </w:p>
    <w:p w:rsidR="00D71BDD" w:rsidRDefault="00AD2BD6" w:rsidP="00AD2BD6">
      <w:r>
        <w:tab/>
      </w:r>
      <w:r>
        <w:tab/>
        <w:t xml:space="preserve">We are pleased that you have chosen us to provide your in-home care for your pets. Our promise is to provide the best quality pet care by treating our client’s pets as if they were our own. Our goal is to make taking care of your pet easier </w:t>
      </w:r>
      <w:r w:rsidR="00D71BDD">
        <w:t>and less stressful with our variety of pet care services. We offer pet sitting, dog walking, dog park day care, overnight pet care, and companionship visits. Our other services include pick up/drop off grooming, discounted grooming packages,</w:t>
      </w:r>
      <w:r w:rsidR="00FB16BF">
        <w:t xml:space="preserve"> a kennel free pet spa</w:t>
      </w:r>
      <w:r w:rsidR="00D71BDD">
        <w:t xml:space="preserve"> and </w:t>
      </w:r>
      <w:r w:rsidR="00FB16BF">
        <w:t xml:space="preserve">in-home </w:t>
      </w:r>
      <w:r w:rsidR="00D71BDD">
        <w:t>nail trims.</w:t>
      </w:r>
    </w:p>
    <w:p w:rsidR="00FB16BF" w:rsidRDefault="00D71BDD" w:rsidP="00AD2BD6">
      <w:r>
        <w:tab/>
      </w:r>
      <w:r>
        <w:tab/>
        <w:t>We want to enrich your pet</w:t>
      </w:r>
      <w:r w:rsidR="00FB16BF">
        <w:t>’</w:t>
      </w:r>
      <w:r>
        <w:t xml:space="preserve">s life with quality care, </w:t>
      </w:r>
      <w:r w:rsidR="00FB16BF">
        <w:t>and by giving them opportunities to interact with new people and other animals. We strive to ensure your pet is always playing in a safe environment. Ultimately, we hope to partner with you to help your pet thrive and have a high quality of life. After all our mission is to keep wagging tails and happy customers!</w:t>
      </w:r>
    </w:p>
    <w:p w:rsidR="00FB16BF" w:rsidRDefault="00FB16BF" w:rsidP="00AD2BD6"/>
    <w:p w:rsidR="009D476F" w:rsidRDefault="00FB16BF" w:rsidP="00AD2BD6">
      <w:r>
        <w:tab/>
      </w:r>
      <w:r>
        <w:tab/>
        <w:t>Enclosed is your registration packet for all services provided by Allie’s Paw Spa. Please print a copy of this packet for your own records prior to your first pet visit. Please o</w:t>
      </w:r>
      <w:r w:rsidR="00B60502">
        <w:t>nly fill out the necessary pages</w:t>
      </w:r>
      <w:r>
        <w:t xml:space="preserve"> that apply to your services. </w:t>
      </w:r>
      <w:r w:rsidR="009D476F">
        <w:t xml:space="preserve"> </w:t>
      </w:r>
    </w:p>
    <w:p w:rsidR="009D476F" w:rsidRDefault="009D476F" w:rsidP="00AD2BD6">
      <w:r>
        <w:t>This registration packet includes:</w:t>
      </w:r>
    </w:p>
    <w:p w:rsidR="009D476F" w:rsidRDefault="009D476F" w:rsidP="009D476F">
      <w:pPr>
        <w:pStyle w:val="ListParagraph"/>
        <w:numPr>
          <w:ilvl w:val="0"/>
          <w:numId w:val="15"/>
        </w:numPr>
      </w:pPr>
      <w:r>
        <w:t>Services and pricing guide – please sign and date</w:t>
      </w:r>
    </w:p>
    <w:p w:rsidR="009D476F" w:rsidRDefault="009D476F" w:rsidP="009D476F">
      <w:pPr>
        <w:pStyle w:val="ListParagraph"/>
        <w:numPr>
          <w:ilvl w:val="0"/>
          <w:numId w:val="15"/>
        </w:numPr>
      </w:pPr>
      <w:r>
        <w:t>Client information form – please fill out entirely</w:t>
      </w:r>
    </w:p>
    <w:p w:rsidR="009D476F" w:rsidRDefault="009D476F" w:rsidP="009D476F">
      <w:pPr>
        <w:pStyle w:val="ListParagraph"/>
        <w:numPr>
          <w:ilvl w:val="0"/>
          <w:numId w:val="15"/>
        </w:numPr>
      </w:pPr>
      <w:r>
        <w:t>Key handling form – please sign and date</w:t>
      </w:r>
    </w:p>
    <w:p w:rsidR="009D476F" w:rsidRDefault="009D476F" w:rsidP="009D476F">
      <w:pPr>
        <w:pStyle w:val="ListParagraph"/>
        <w:numPr>
          <w:ilvl w:val="0"/>
          <w:numId w:val="15"/>
        </w:numPr>
      </w:pPr>
      <w:r>
        <w:t>Vet authorization form – please sign and date</w:t>
      </w:r>
    </w:p>
    <w:p w:rsidR="009D476F" w:rsidRDefault="009D476F" w:rsidP="009D476F">
      <w:pPr>
        <w:pStyle w:val="ListParagraph"/>
        <w:numPr>
          <w:ilvl w:val="0"/>
          <w:numId w:val="15"/>
        </w:numPr>
      </w:pPr>
      <w:r>
        <w:t>Service contract – please sign and date</w:t>
      </w:r>
    </w:p>
    <w:p w:rsidR="009D476F" w:rsidRDefault="009D476F" w:rsidP="009D476F">
      <w:pPr>
        <w:pStyle w:val="ListParagraph"/>
        <w:numPr>
          <w:ilvl w:val="0"/>
          <w:numId w:val="15"/>
        </w:numPr>
      </w:pPr>
      <w:r>
        <w:t>Credit card authorization form – this form is optional for credit card processing</w:t>
      </w:r>
    </w:p>
    <w:p w:rsidR="009D476F" w:rsidRDefault="009D476F" w:rsidP="009D476F">
      <w:pPr>
        <w:pStyle w:val="ListParagraph"/>
        <w:numPr>
          <w:ilvl w:val="0"/>
          <w:numId w:val="15"/>
        </w:numPr>
      </w:pPr>
      <w:r>
        <w:t>Purr-furred customer reward sign up – please sign and date</w:t>
      </w:r>
    </w:p>
    <w:p w:rsidR="009D476F" w:rsidRDefault="009D476F" w:rsidP="009D476F">
      <w:pPr>
        <w:pStyle w:val="ListParagraph"/>
        <w:numPr>
          <w:ilvl w:val="0"/>
          <w:numId w:val="15"/>
        </w:numPr>
      </w:pPr>
      <w:r>
        <w:t xml:space="preserve">Pet sitting overnight form – this form is required for overnight only </w:t>
      </w:r>
    </w:p>
    <w:p w:rsidR="009D476F" w:rsidRDefault="009D476F" w:rsidP="009D476F">
      <w:r>
        <w:t xml:space="preserve">In addition, please have two copies of your house keys ready to provide to your sitter. One copy will remain with your sitter while the other copy will remain in our office for back up and emergency purposes. If you live in an apartment complex, please also provide the sitter with the appropriate key pass for entering the premises. </w:t>
      </w:r>
    </w:p>
    <w:p w:rsidR="00386496" w:rsidRDefault="00386496" w:rsidP="009D476F">
      <w:r>
        <w:t>Please feel free to contact us if you have feedback, questions or concerns. I can be reached by email at alliespawspa@yahoo.com or by calling 916-425-4508.</w:t>
      </w:r>
    </w:p>
    <w:p w:rsidR="009D476F" w:rsidRDefault="009D476F" w:rsidP="00AD2BD6"/>
    <w:p w:rsidR="00B60502" w:rsidRDefault="00B60502" w:rsidP="00245A57">
      <w:pPr>
        <w:pStyle w:val="Heading2"/>
      </w:pPr>
      <w:r>
        <w:t>Pet sitting prices &amp; services</w:t>
      </w:r>
    </w:p>
    <w:p w:rsidR="00B60502" w:rsidRDefault="00B60502" w:rsidP="00B60502">
      <w:pPr>
        <w:pStyle w:val="ListParagraph"/>
        <w:numPr>
          <w:ilvl w:val="0"/>
          <w:numId w:val="17"/>
        </w:numPr>
      </w:pPr>
      <w:r>
        <w:lastRenderedPageBreak/>
        <w:t>Dog Walks ($20) – Standard 25 minute visit between 9am-3pm wi</w:t>
      </w:r>
      <w:r w:rsidR="009F3BC1">
        <w:t>th a guaranteed two-hour window</w:t>
      </w:r>
      <w:r>
        <w:t>. An Extra Pet Fee is applied for each additional dog.</w:t>
      </w:r>
    </w:p>
    <w:p w:rsidR="00B60502" w:rsidRDefault="00B60502" w:rsidP="00B60502">
      <w:pPr>
        <w:pStyle w:val="ListParagraph"/>
        <w:numPr>
          <w:ilvl w:val="0"/>
          <w:numId w:val="17"/>
        </w:numPr>
      </w:pPr>
      <w:r>
        <w:t>Pet Sitting</w:t>
      </w:r>
      <w:r w:rsidR="009F3BC1">
        <w:t xml:space="preserve"> standard</w:t>
      </w:r>
      <w:r w:rsidR="007B4CC1">
        <w:t xml:space="preserve"> ($3</w:t>
      </w:r>
      <w:r>
        <w:t xml:space="preserve">5) – Standard 30 </w:t>
      </w:r>
      <w:r w:rsidR="007B4CC1">
        <w:t xml:space="preserve">minute visit before 10am and </w:t>
      </w:r>
      <w:r>
        <w:t xml:space="preserve">after 4pm. An Extra Pet Fee is applied for each additional pet. </w:t>
      </w:r>
    </w:p>
    <w:p w:rsidR="009F3BC1" w:rsidRDefault="007B4CC1" w:rsidP="009F3BC1">
      <w:pPr>
        <w:pStyle w:val="ListParagraph"/>
        <w:numPr>
          <w:ilvl w:val="0"/>
          <w:numId w:val="17"/>
        </w:numPr>
      </w:pPr>
      <w:r>
        <w:t>Pet Sitting  extended($4</w:t>
      </w:r>
      <w:r w:rsidR="009F3BC1">
        <w:t xml:space="preserve">5) – Hour visit before 10am and/or after 4pm. An Extra Pet Fee is applied for each additional pet. </w:t>
      </w:r>
    </w:p>
    <w:p w:rsidR="00B60502" w:rsidRDefault="007B4CC1" w:rsidP="00B60502">
      <w:pPr>
        <w:pStyle w:val="ListParagraph"/>
        <w:numPr>
          <w:ilvl w:val="0"/>
          <w:numId w:val="17"/>
        </w:numPr>
      </w:pPr>
      <w:r>
        <w:t>Overnight Visits ($6</w:t>
      </w:r>
      <w:r w:rsidR="00B60502">
        <w:t>5) – An employee will stay in your home overnight. Please indicate your preference when making the reservation. Option A: Sitter conducts a 30 minute PM pet sit between 5pm-7pm and returns to the house at 10pm to spend the night. Option B: Sitter arrives at 8pm to spend the night, walking and feeding upon arrival. Both options include another walk/</w:t>
      </w:r>
      <w:proofErr w:type="spellStart"/>
      <w:r w:rsidR="00B60502">
        <w:t>potty</w:t>
      </w:r>
      <w:proofErr w:type="spellEnd"/>
      <w:r w:rsidR="00B60502">
        <w:t xml:space="preserve"> break before bedtime and a walk and feed in the morning before the sitter leaves for the day.</w:t>
      </w:r>
    </w:p>
    <w:p w:rsidR="00B60502" w:rsidRDefault="00B60502" w:rsidP="00B60502">
      <w:pPr>
        <w:pStyle w:val="ListParagraph"/>
        <w:numPr>
          <w:ilvl w:val="0"/>
          <w:numId w:val="17"/>
        </w:numPr>
      </w:pPr>
      <w:r>
        <w:t>Nail trimming ($10) – We will bring our equipment in home and trim your pets nails.</w:t>
      </w:r>
    </w:p>
    <w:p w:rsidR="00B60502" w:rsidRDefault="00B60502" w:rsidP="00B60502">
      <w:pPr>
        <w:pStyle w:val="ListParagraph"/>
        <w:numPr>
          <w:ilvl w:val="0"/>
          <w:numId w:val="17"/>
        </w:numPr>
      </w:pPr>
      <w:r>
        <w:t>Dog grooming ( prices vary) – please visit next page for grooming services and pricing</w:t>
      </w:r>
    </w:p>
    <w:p w:rsidR="00B60502" w:rsidRDefault="00B60502" w:rsidP="00B60502">
      <w:pPr>
        <w:pStyle w:val="ListParagraph"/>
        <w:numPr>
          <w:ilvl w:val="0"/>
          <w:numId w:val="17"/>
        </w:numPr>
      </w:pPr>
      <w:r>
        <w:t xml:space="preserve"> Pet Taxi ($5) – Cost is each way within a 5-mile radius of our dog daycare. Additional $1 per mile fee is applied if outside the 5-mile radius. Vet appointments are then additionally charged as pet sits for each 30-minute block of time.</w:t>
      </w:r>
    </w:p>
    <w:p w:rsidR="00B60502" w:rsidRDefault="00B60502" w:rsidP="00B60502">
      <w:pPr>
        <w:pStyle w:val="ListParagraph"/>
        <w:numPr>
          <w:ilvl w:val="0"/>
          <w:numId w:val="17"/>
        </w:numPr>
      </w:pPr>
      <w:r>
        <w:t xml:space="preserve"> Extra Pet Fee ($3) – Applied per visit for each additional pet in the home in which we are providing care.</w:t>
      </w:r>
    </w:p>
    <w:p w:rsidR="00B60502" w:rsidRDefault="00B60502" w:rsidP="00B60502">
      <w:pPr>
        <w:pStyle w:val="ListParagraph"/>
        <w:numPr>
          <w:ilvl w:val="0"/>
          <w:numId w:val="17"/>
        </w:numPr>
      </w:pPr>
      <w:r>
        <w:t xml:space="preserve">Holiday Surcharge ($10 per visit) – A non-refundable surcharge that is applied per visit to any midday walk or pet sitting service scheduled during holiday times. 2017 Holidays - Jan. 1, Feb. 14 - 16, May 23 - 25, July 3 - 5, Sept. 5 - 7, Oct. 10 - 12, Nov. 26 - 29, Dec. 24- 27, Dec. 31 </w:t>
      </w:r>
    </w:p>
    <w:p w:rsidR="00B60502" w:rsidRDefault="00B60502" w:rsidP="00B60502">
      <w:pPr>
        <w:pStyle w:val="ListParagraph"/>
        <w:numPr>
          <w:ilvl w:val="0"/>
          <w:numId w:val="17"/>
        </w:numPr>
      </w:pPr>
      <w:r>
        <w:t>Misc. Billing Fees: Late Payment Fee ($20), Returned Check Fee ($20) Cancellation Policy: Midday dog walking cancellations must be received by 5pm the business day prior to scheduled service, otherwise full fees apply. Pet Sitting &amp; Pet Taxi cancellations require 24-hour notice to guarantee you are not charged for the visit.</w:t>
      </w:r>
    </w:p>
    <w:p w:rsidR="00B60502" w:rsidRDefault="00B60502" w:rsidP="00B60502">
      <w:pPr>
        <w:pStyle w:val="ListParagraph"/>
        <w:numPr>
          <w:ilvl w:val="0"/>
          <w:numId w:val="17"/>
        </w:numPr>
      </w:pPr>
      <w:r>
        <w:t xml:space="preserve"> NOTE ABOUT TIPPING: If you were provided with great service, it is appropriate to tip your dog walker or pet sitter. This is a suggested guide only and not required. You may include the additional amount in your check or credit card payment and we will pass the surplus along to your sitter with your compliments. </w:t>
      </w:r>
    </w:p>
    <w:p w:rsidR="00B60502" w:rsidRDefault="00B60502" w:rsidP="00B60502">
      <w:pPr>
        <w:ind w:left="360"/>
      </w:pPr>
      <w:r>
        <w:t xml:space="preserve">Client Signature __________________________________ Printed Name _________________________________ Date_________ * To participate in monthly dog grooming memberships, you will need to first enroll in the program by completing a membership contract. You will then be billed in advance on the first of every month for service in that month. </w:t>
      </w:r>
    </w:p>
    <w:p w:rsidR="000B22E2" w:rsidRDefault="000B22E2" w:rsidP="009019FE">
      <w:pPr>
        <w:pStyle w:val="Heading2"/>
      </w:pPr>
      <w:r>
        <w:br w:type="page"/>
      </w:r>
      <w:r>
        <w:lastRenderedPageBreak/>
        <w:t>grooming prices &amp; services</w:t>
      </w:r>
      <w:r w:rsidR="008C4837">
        <w:t xml:space="preserve">  sm(0-20 lbs) MD(21-40 lbs) LG (41 lbs and up)</w:t>
      </w:r>
    </w:p>
    <w:p w:rsidR="000B22E2" w:rsidRDefault="000B22E2" w:rsidP="000B22E2">
      <w:pPr>
        <w:pStyle w:val="ListParagraph"/>
        <w:numPr>
          <w:ilvl w:val="0"/>
          <w:numId w:val="17"/>
        </w:numPr>
      </w:pPr>
      <w:r>
        <w:t>Nail trimming ($10) –regular clipping of nails</w:t>
      </w:r>
    </w:p>
    <w:p w:rsidR="000B22E2" w:rsidRDefault="000B22E2" w:rsidP="000B22E2">
      <w:pPr>
        <w:pStyle w:val="ListParagraph"/>
        <w:numPr>
          <w:ilvl w:val="0"/>
          <w:numId w:val="17"/>
        </w:numPr>
      </w:pPr>
      <w:r>
        <w:t xml:space="preserve">Nail </w:t>
      </w:r>
      <w:proofErr w:type="spellStart"/>
      <w:r>
        <w:t>Dremmel</w:t>
      </w:r>
      <w:proofErr w:type="spellEnd"/>
      <w:r>
        <w:t xml:space="preserve"> ($12) – The nails are trimmed and then grinded down for the shortest and roundest </w:t>
      </w:r>
      <w:r w:rsidR="008C4837">
        <w:t>nails</w:t>
      </w:r>
    </w:p>
    <w:p w:rsidR="008C4837" w:rsidRDefault="008C4837" w:rsidP="000B22E2">
      <w:pPr>
        <w:pStyle w:val="ListParagraph"/>
        <w:numPr>
          <w:ilvl w:val="0"/>
          <w:numId w:val="17"/>
        </w:numPr>
      </w:pPr>
      <w:r>
        <w:t>Cologne ($1) – Add on one of our lovely conditioning fragrances</w:t>
      </w:r>
    </w:p>
    <w:p w:rsidR="000B22E2" w:rsidRDefault="000B22E2" w:rsidP="000B22E2">
      <w:pPr>
        <w:pStyle w:val="ListParagraph"/>
        <w:numPr>
          <w:ilvl w:val="0"/>
          <w:numId w:val="17"/>
        </w:numPr>
      </w:pPr>
      <w:r>
        <w:t>Standard bath:</w:t>
      </w:r>
    </w:p>
    <w:p w:rsidR="000B22E2" w:rsidRDefault="000B22E2" w:rsidP="000B22E2">
      <w:pPr>
        <w:pStyle w:val="ListParagraph"/>
        <w:numPr>
          <w:ilvl w:val="1"/>
          <w:numId w:val="17"/>
        </w:numPr>
      </w:pPr>
      <w:r>
        <w:t xml:space="preserve">SM short hair </w:t>
      </w:r>
      <w:r w:rsidR="009D5393">
        <w:t>(</w:t>
      </w:r>
      <w:r>
        <w:t>$18</w:t>
      </w:r>
      <w:r w:rsidR="009D5393">
        <w:t>)</w:t>
      </w:r>
      <w:r>
        <w:t xml:space="preserve"> – includes nails, bath, de</w:t>
      </w:r>
      <w:r w:rsidR="00FC1ED0">
        <w:t>-</w:t>
      </w:r>
      <w:r>
        <w:t xml:space="preserve">shedding, anal glands, ear cleaning, sanitary </w:t>
      </w:r>
    </w:p>
    <w:p w:rsidR="000B22E2" w:rsidRDefault="009D5393" w:rsidP="000B22E2">
      <w:pPr>
        <w:pStyle w:val="ListParagraph"/>
        <w:numPr>
          <w:ilvl w:val="1"/>
          <w:numId w:val="17"/>
        </w:numPr>
      </w:pPr>
      <w:r>
        <w:t>MD short hair ($25)-</w:t>
      </w:r>
      <w:r w:rsidRPr="009D5393">
        <w:t xml:space="preserve"> </w:t>
      </w:r>
      <w:r>
        <w:t>includes nails, bath, de</w:t>
      </w:r>
      <w:r w:rsidR="00FC1ED0">
        <w:t>-</w:t>
      </w:r>
      <w:r>
        <w:t>shedding, anal glands, ear cleaning, sanitary</w:t>
      </w:r>
    </w:p>
    <w:p w:rsidR="009D5393" w:rsidRDefault="009D5393" w:rsidP="009D5393">
      <w:pPr>
        <w:pStyle w:val="ListParagraph"/>
        <w:numPr>
          <w:ilvl w:val="1"/>
          <w:numId w:val="17"/>
        </w:numPr>
      </w:pPr>
      <w:r>
        <w:t>LG short hair ($35-45)- includes nails, bath, de</w:t>
      </w:r>
      <w:r w:rsidR="00FC1ED0">
        <w:t>-</w:t>
      </w:r>
      <w:r>
        <w:t>shedding, anal glands, ear cleaning, sanitary</w:t>
      </w:r>
    </w:p>
    <w:p w:rsidR="009D5393" w:rsidRDefault="009D5393" w:rsidP="009D5393">
      <w:pPr>
        <w:pStyle w:val="ListParagraph"/>
        <w:numPr>
          <w:ilvl w:val="1"/>
          <w:numId w:val="17"/>
        </w:numPr>
      </w:pPr>
      <w:r>
        <w:t>SM long hair ($25)- includes nails, bath, brush out, anal glands, ear cleaning, sanitary</w:t>
      </w:r>
    </w:p>
    <w:p w:rsidR="009D5393" w:rsidRDefault="009D5393" w:rsidP="009D5393">
      <w:pPr>
        <w:pStyle w:val="ListParagraph"/>
        <w:numPr>
          <w:ilvl w:val="1"/>
          <w:numId w:val="17"/>
        </w:numPr>
      </w:pPr>
      <w:r>
        <w:t>MD long hair ($35)- includes nails, bath, brush out, anal glands, ear cleaning, sanitary</w:t>
      </w:r>
    </w:p>
    <w:p w:rsidR="009D5393" w:rsidRDefault="009D5393" w:rsidP="009D5393">
      <w:pPr>
        <w:pStyle w:val="ListParagraph"/>
        <w:numPr>
          <w:ilvl w:val="1"/>
          <w:numId w:val="17"/>
        </w:numPr>
      </w:pPr>
      <w:r>
        <w:t>LG long hair( $45-80) - includes nails, bath, brush out, anal glands, ear cleaning, sanitary</w:t>
      </w:r>
    </w:p>
    <w:p w:rsidR="009D5393" w:rsidRDefault="009D5393" w:rsidP="009D5393">
      <w:pPr>
        <w:pStyle w:val="ListParagraph"/>
        <w:numPr>
          <w:ilvl w:val="0"/>
          <w:numId w:val="17"/>
        </w:numPr>
      </w:pPr>
      <w:r>
        <w:t>FFT(face, feet, and tail) $10 – add this to your bath price and this includes additional trimming to your dog. We shape the face, round the feet, clean up the legs, and trim the tail.</w:t>
      </w:r>
    </w:p>
    <w:p w:rsidR="008C4837" w:rsidRDefault="008C4837" w:rsidP="008C4837">
      <w:pPr>
        <w:pStyle w:val="ListParagraph"/>
        <w:numPr>
          <w:ilvl w:val="0"/>
          <w:numId w:val="17"/>
        </w:numPr>
      </w:pPr>
      <w:r>
        <w:t>Full Groom:</w:t>
      </w:r>
    </w:p>
    <w:p w:rsidR="008C4837" w:rsidRDefault="008C4837" w:rsidP="008C4837">
      <w:pPr>
        <w:pStyle w:val="ListParagraph"/>
        <w:numPr>
          <w:ilvl w:val="1"/>
          <w:numId w:val="17"/>
        </w:numPr>
      </w:pPr>
      <w:r>
        <w:t xml:space="preserve">SM ($45-50) - includes nails, bath, sanitary, paw pads, haircut, and standard cologne. </w:t>
      </w:r>
    </w:p>
    <w:p w:rsidR="008C4837" w:rsidRDefault="008C4837" w:rsidP="008C4837">
      <w:pPr>
        <w:pStyle w:val="ListParagraph"/>
        <w:numPr>
          <w:ilvl w:val="1"/>
          <w:numId w:val="17"/>
        </w:numPr>
      </w:pPr>
      <w:r>
        <w:t>MD ($55-65)</w:t>
      </w:r>
      <w:r w:rsidRPr="009D5393">
        <w:t xml:space="preserve"> </w:t>
      </w:r>
      <w:r>
        <w:t xml:space="preserve">- includes nails, bath, sanitary, paw pads, haircut, and standard cologne. </w:t>
      </w:r>
    </w:p>
    <w:p w:rsidR="008C4837" w:rsidRDefault="008C4837" w:rsidP="008C4837">
      <w:pPr>
        <w:pStyle w:val="ListParagraph"/>
        <w:numPr>
          <w:ilvl w:val="1"/>
          <w:numId w:val="17"/>
        </w:numPr>
      </w:pPr>
      <w:r>
        <w:t>LG ($70-$130)</w:t>
      </w:r>
      <w:r w:rsidRPr="008C4837">
        <w:t xml:space="preserve"> </w:t>
      </w:r>
      <w:r>
        <w:t xml:space="preserve">- includes nails, bath, sanitary, paw pads, haircut, and standard cologne. </w:t>
      </w:r>
    </w:p>
    <w:p w:rsidR="008C4837" w:rsidRDefault="0009372A" w:rsidP="009D5393">
      <w:pPr>
        <w:pStyle w:val="ListParagraph"/>
        <w:numPr>
          <w:ilvl w:val="0"/>
          <w:numId w:val="17"/>
        </w:numPr>
      </w:pPr>
      <w:r>
        <w:t>Hot oil treatment ($5) – This treatment helps relieve itchy skin, hot spots, and flea bites. It also softens the coat better than conditioner and is made from natural ingredients.</w:t>
      </w:r>
    </w:p>
    <w:p w:rsidR="0009372A" w:rsidRDefault="0009372A" w:rsidP="009D5393">
      <w:pPr>
        <w:pStyle w:val="ListParagraph"/>
        <w:numPr>
          <w:ilvl w:val="0"/>
          <w:numId w:val="17"/>
        </w:numPr>
      </w:pPr>
      <w:r>
        <w:t>Mud bath add on ($10) – this bath is great for dogs with arthritis, includes a 15 minute massage for your pup to feel relaxed and treated.</w:t>
      </w:r>
    </w:p>
    <w:p w:rsidR="0009372A" w:rsidRDefault="0009372A" w:rsidP="009D5393">
      <w:pPr>
        <w:pStyle w:val="ListParagraph"/>
        <w:numPr>
          <w:ilvl w:val="0"/>
          <w:numId w:val="17"/>
        </w:numPr>
      </w:pPr>
      <w:r>
        <w:t>Oatmeal and honey add on ($10) – this is wonderful for dogs with sensitive skin. Leaves fur feeling softer and smelling good.\</w:t>
      </w:r>
    </w:p>
    <w:p w:rsidR="0009372A" w:rsidRDefault="0009372A" w:rsidP="009D5393">
      <w:pPr>
        <w:pStyle w:val="ListParagraph"/>
        <w:numPr>
          <w:ilvl w:val="0"/>
          <w:numId w:val="17"/>
        </w:numPr>
      </w:pPr>
      <w:r>
        <w:t>Hair dye ($5-20) – We have funky colors to make your pet reflect their inner personalities. From the tips of the ears to the whole body we can make your furry friend vibrant and fun!</w:t>
      </w:r>
    </w:p>
    <w:p w:rsidR="0009372A" w:rsidRDefault="0009372A" w:rsidP="009D5393">
      <w:pPr>
        <w:pStyle w:val="ListParagraph"/>
        <w:numPr>
          <w:ilvl w:val="0"/>
          <w:numId w:val="17"/>
        </w:numPr>
      </w:pPr>
      <w:r>
        <w:t>Hair bows (</w:t>
      </w:r>
      <w:r w:rsidR="007A77D5">
        <w:t>$.50-2) Pick from our ribbon wall and have your pup looking flawless!</w:t>
      </w:r>
    </w:p>
    <w:p w:rsidR="009D5393" w:rsidRDefault="009D5393" w:rsidP="008C4837">
      <w:pPr>
        <w:pStyle w:val="ListParagraph"/>
      </w:pPr>
    </w:p>
    <w:p w:rsidR="009D5393" w:rsidRDefault="009D5393" w:rsidP="009D5393"/>
    <w:p w:rsidR="00AD2BD6" w:rsidRDefault="000D4BB8" w:rsidP="00B60502">
      <w:r>
        <w:t xml:space="preserve">Not all services are able to be performed </w:t>
      </w:r>
      <w:r w:rsidR="004628A1">
        <w:t xml:space="preserve">if the dog causes harm to itself or the groomer. All services are available by appointment only Tuesday through Saturday with a guaranteed appointment with two </w:t>
      </w:r>
      <w:proofErr w:type="spellStart"/>
      <w:r w:rsidR="004628A1">
        <w:t>days notice</w:t>
      </w:r>
      <w:proofErr w:type="spellEnd"/>
      <w:r w:rsidR="004628A1">
        <w:t xml:space="preserve">. </w:t>
      </w:r>
    </w:p>
    <w:p w:rsidR="00AD2BD6" w:rsidRDefault="00AD2BD6" w:rsidP="00AD2BD6">
      <w:pPr>
        <w:rPr>
          <w:rFonts w:asciiTheme="majorHAnsi" w:eastAsiaTheme="majorEastAsia" w:hAnsiTheme="majorHAnsi" w:cstheme="majorBidi"/>
          <w:color w:val="7B230B" w:themeColor="accent1" w:themeShade="BF"/>
          <w:sz w:val="40"/>
          <w:szCs w:val="40"/>
        </w:rPr>
      </w:pPr>
    </w:p>
    <w:p w:rsidR="003173E0" w:rsidRDefault="003173E0" w:rsidP="00AD2BD6">
      <w:pPr>
        <w:rPr>
          <w:rFonts w:asciiTheme="majorHAnsi" w:eastAsiaTheme="majorEastAsia" w:hAnsiTheme="majorHAnsi" w:cstheme="majorBidi"/>
          <w:color w:val="7B230B" w:themeColor="accent1" w:themeShade="BF"/>
          <w:sz w:val="40"/>
          <w:szCs w:val="40"/>
        </w:rPr>
      </w:pPr>
    </w:p>
    <w:p w:rsidR="003173E0" w:rsidRDefault="003173E0" w:rsidP="00AD2BD6">
      <w:pPr>
        <w:rPr>
          <w:rFonts w:asciiTheme="majorHAnsi" w:eastAsiaTheme="majorEastAsia" w:hAnsiTheme="majorHAnsi" w:cstheme="majorBidi"/>
          <w:color w:val="7B230B" w:themeColor="accent1" w:themeShade="BF"/>
          <w:sz w:val="40"/>
          <w:szCs w:val="40"/>
        </w:rPr>
      </w:pPr>
    </w:p>
    <w:p w:rsidR="00893274" w:rsidRDefault="004A3C25" w:rsidP="00245A57">
      <w:pPr>
        <w:pStyle w:val="Heading2"/>
      </w:pPr>
      <w:r>
        <w:t>PET</w:t>
      </w:r>
      <w:r w:rsidR="00310CD4">
        <w:t xml:space="preserve"> SITTING INSTRUCTIONS</w:t>
      </w:r>
    </w:p>
    <w:tbl>
      <w:tblPr>
        <w:tblStyle w:val="PlainTable2"/>
        <w:tblW w:w="5000" w:type="pct"/>
        <w:tblLayout w:type="fixed"/>
        <w:tblCellMar>
          <w:top w:w="0" w:type="dxa"/>
          <w:left w:w="0" w:type="dxa"/>
          <w:bottom w:w="0" w:type="dxa"/>
          <w:right w:w="0" w:type="dxa"/>
        </w:tblCellMar>
        <w:tblLook w:val="0600" w:firstRow="0" w:lastRow="0" w:firstColumn="0" w:lastColumn="0" w:noHBand="1" w:noVBand="1"/>
        <w:tblDescription w:val="House sitting instructions"/>
      </w:tblPr>
      <w:tblGrid>
        <w:gridCol w:w="5400"/>
        <w:gridCol w:w="5400"/>
      </w:tblGrid>
      <w:tr w:rsidR="00893274" w:rsidTr="00893274">
        <w:tc>
          <w:tcPr>
            <w:tcW w:w="5400" w:type="dxa"/>
            <w:shd w:val="clear" w:color="auto" w:fill="9F4110" w:themeFill="accent2" w:themeFillShade="BF"/>
          </w:tcPr>
          <w:p w:rsidR="00893274" w:rsidRDefault="004A3C25">
            <w:pPr>
              <w:pStyle w:val="Heading2"/>
              <w:outlineLvl w:val="1"/>
            </w:pPr>
            <w:r>
              <w:t>CONTACT INFORMATION</w:t>
            </w:r>
          </w:p>
        </w:tc>
        <w:tc>
          <w:tcPr>
            <w:tcW w:w="5400" w:type="dxa"/>
            <w:shd w:val="clear" w:color="auto" w:fill="9F4110" w:themeFill="accent2" w:themeFillShade="BF"/>
          </w:tcPr>
          <w:p w:rsidR="00893274" w:rsidRDefault="00893274">
            <w:pPr>
              <w:pStyle w:val="Heading2"/>
              <w:outlineLvl w:val="1"/>
            </w:pPr>
          </w:p>
        </w:tc>
      </w:tr>
      <w:tr w:rsidR="00893274" w:rsidTr="00893274">
        <w:tc>
          <w:tcPr>
            <w:tcW w:w="5400" w:type="dxa"/>
          </w:tcPr>
          <w:p w:rsidR="00893274" w:rsidRDefault="004A3C25">
            <w:r>
              <w:t>Home address: ____________________________________________</w:t>
            </w:r>
          </w:p>
        </w:tc>
        <w:tc>
          <w:tcPr>
            <w:tcW w:w="5400" w:type="dxa"/>
          </w:tcPr>
          <w:p w:rsidR="00893274" w:rsidRDefault="00893274"/>
        </w:tc>
      </w:tr>
      <w:tr w:rsidR="00893274" w:rsidTr="004A3C25">
        <w:trPr>
          <w:trHeight w:val="207"/>
        </w:trPr>
        <w:tc>
          <w:tcPr>
            <w:tcW w:w="5400" w:type="dxa"/>
          </w:tcPr>
          <w:p w:rsidR="00893274" w:rsidRDefault="00310CD4">
            <w:r>
              <w:t>Phone</w:t>
            </w:r>
            <w:r w:rsidR="004A3C25">
              <w:t>:</w:t>
            </w:r>
            <w:r>
              <w:t xml:space="preserve"> </w:t>
            </w:r>
            <w:r w:rsidR="004A3C25">
              <w:t>_________________________________________________</w:t>
            </w:r>
          </w:p>
        </w:tc>
        <w:tc>
          <w:tcPr>
            <w:tcW w:w="5400" w:type="dxa"/>
          </w:tcPr>
          <w:p w:rsidR="00893274" w:rsidRDefault="00893274"/>
        </w:tc>
      </w:tr>
      <w:tr w:rsidR="004A3C25" w:rsidTr="00893274">
        <w:trPr>
          <w:gridAfter w:val="1"/>
          <w:wAfter w:w="5400" w:type="dxa"/>
        </w:trPr>
        <w:tc>
          <w:tcPr>
            <w:tcW w:w="5400" w:type="dxa"/>
            <w:tcBorders>
              <w:bottom w:val="nil"/>
            </w:tcBorders>
          </w:tcPr>
          <w:p w:rsidR="004A3C25" w:rsidRDefault="004A3C25">
            <w:r>
              <w:t>Email :_________________________________________________</w:t>
            </w:r>
          </w:p>
        </w:tc>
      </w:tr>
      <w:tr w:rsidR="00893274" w:rsidTr="00893274">
        <w:tc>
          <w:tcPr>
            <w:tcW w:w="5400" w:type="dxa"/>
            <w:tcBorders>
              <w:top w:val="nil"/>
              <w:bottom w:val="single" w:sz="18" w:space="0" w:color="9F4110" w:themeColor="accent2" w:themeShade="BF"/>
            </w:tcBorders>
          </w:tcPr>
          <w:p w:rsidR="00893274" w:rsidRDefault="004A3C25">
            <w:r>
              <w:t>Emergency Contact name:_____________________________________</w:t>
            </w:r>
          </w:p>
        </w:tc>
        <w:tc>
          <w:tcPr>
            <w:tcW w:w="5400" w:type="dxa"/>
            <w:tcBorders>
              <w:top w:val="nil"/>
              <w:bottom w:val="single" w:sz="18" w:space="0" w:color="9F4110" w:themeColor="accent2" w:themeShade="BF"/>
            </w:tcBorders>
          </w:tcPr>
          <w:p w:rsidR="004A3C25" w:rsidRDefault="004A3C25"/>
          <w:p w:rsidR="00893274" w:rsidRDefault="004A3C25">
            <w:r>
              <w:t>Phone: _________________________________________________</w:t>
            </w:r>
          </w:p>
        </w:tc>
      </w:tr>
      <w:tr w:rsidR="00893274" w:rsidTr="00893274">
        <w:tc>
          <w:tcPr>
            <w:tcW w:w="5400" w:type="dxa"/>
            <w:tcBorders>
              <w:top w:val="single" w:sz="18" w:space="0" w:color="9F4110" w:themeColor="accent2" w:themeShade="BF"/>
              <w:bottom w:val="nil"/>
            </w:tcBorders>
          </w:tcPr>
          <w:p w:rsidR="00893274" w:rsidRDefault="00893274"/>
        </w:tc>
        <w:tc>
          <w:tcPr>
            <w:tcW w:w="5400" w:type="dxa"/>
            <w:tcBorders>
              <w:top w:val="single" w:sz="18" w:space="0" w:color="9F4110" w:themeColor="accent2" w:themeShade="BF"/>
              <w:bottom w:val="nil"/>
            </w:tcBorders>
          </w:tcPr>
          <w:p w:rsidR="00893274" w:rsidRDefault="00893274"/>
        </w:tc>
      </w:tr>
      <w:tr w:rsidR="00893274" w:rsidTr="00893274">
        <w:tc>
          <w:tcPr>
            <w:tcW w:w="5400" w:type="dxa"/>
            <w:tcBorders>
              <w:top w:val="nil"/>
              <w:bottom w:val="nil"/>
            </w:tcBorders>
            <w:shd w:val="clear" w:color="auto" w:fill="D55816" w:themeFill="accent2"/>
          </w:tcPr>
          <w:p w:rsidR="00893274" w:rsidRDefault="00310CD4">
            <w:pPr>
              <w:pStyle w:val="Heading2"/>
              <w:outlineLvl w:val="1"/>
            </w:pPr>
            <w:r>
              <w:t>PETS</w:t>
            </w:r>
          </w:p>
        </w:tc>
        <w:tc>
          <w:tcPr>
            <w:tcW w:w="5400" w:type="dxa"/>
            <w:tcBorders>
              <w:top w:val="nil"/>
              <w:bottom w:val="nil"/>
            </w:tcBorders>
            <w:shd w:val="clear" w:color="auto" w:fill="D55816" w:themeFill="accent2"/>
          </w:tcPr>
          <w:p w:rsidR="00893274" w:rsidRDefault="00893274">
            <w:pPr>
              <w:pStyle w:val="Heading2"/>
              <w:outlineLvl w:val="1"/>
            </w:pPr>
          </w:p>
        </w:tc>
      </w:tr>
      <w:tr w:rsidR="004A3C25" w:rsidTr="00BB1D1A">
        <w:tc>
          <w:tcPr>
            <w:tcW w:w="5400" w:type="dxa"/>
            <w:tcBorders>
              <w:top w:val="nil"/>
              <w:bottom w:val="nil"/>
            </w:tcBorders>
          </w:tcPr>
          <w:p w:rsidR="004A3C25" w:rsidRDefault="004A3C25" w:rsidP="00BB1D1A">
            <w:r>
              <w:t>Pets Name:</w:t>
            </w:r>
          </w:p>
          <w:p w:rsidR="004A3C25" w:rsidRDefault="004A3C25" w:rsidP="00BB1D1A">
            <w:r>
              <w:t>Breed:</w:t>
            </w:r>
          </w:p>
          <w:p w:rsidR="004A3C25" w:rsidRDefault="004A3C25" w:rsidP="00BB1D1A">
            <w:r>
              <w:t>N / S / UNALTERED</w:t>
            </w:r>
          </w:p>
          <w:p w:rsidR="004A3C25" w:rsidRDefault="004A3C25" w:rsidP="00BB1D1A">
            <w:r>
              <w:t>Does your pet get along with other dogs/cats?</w:t>
            </w:r>
          </w:p>
          <w:p w:rsidR="004A3C25" w:rsidRDefault="004A3C25" w:rsidP="00BB1D1A">
            <w:r>
              <w:t>Does your pet have any toy or food aggression?</w:t>
            </w:r>
          </w:p>
          <w:p w:rsidR="004A3C25" w:rsidRDefault="004A3C25" w:rsidP="00BB1D1A">
            <w:r>
              <w:t>Does your pet take any medication? If so, please list the amount and times distributed below: _________________________________________________</w:t>
            </w:r>
            <w:r>
              <w:softHyphen/>
            </w:r>
            <w:r>
              <w:softHyphen/>
            </w:r>
            <w:r>
              <w:softHyphen/>
            </w:r>
            <w:r>
              <w:softHyphen/>
            </w:r>
          </w:p>
          <w:p w:rsidR="004A3C25" w:rsidRDefault="004A3C25" w:rsidP="00BB1D1A">
            <w:r>
              <w:t>Feeding schedules and instructions:</w:t>
            </w:r>
          </w:p>
          <w:p w:rsidR="004A3C25" w:rsidRDefault="004A3C25" w:rsidP="00BB1D1A">
            <w:r>
              <w:t>_________________________________________________</w:t>
            </w:r>
          </w:p>
          <w:p w:rsidR="004A3C25" w:rsidRDefault="004A3C25" w:rsidP="00BB1D1A">
            <w:pPr>
              <w:pBdr>
                <w:bottom w:val="single" w:sz="12" w:space="1" w:color="auto"/>
              </w:pBdr>
            </w:pPr>
            <w:r>
              <w:t>Walk or play preferred schedules:</w:t>
            </w:r>
          </w:p>
          <w:p w:rsidR="00606297" w:rsidRDefault="00606297" w:rsidP="00BB1D1A"/>
          <w:p w:rsidR="00606297" w:rsidRDefault="00606297" w:rsidP="00BB1D1A"/>
          <w:p w:rsidR="00606297" w:rsidRDefault="00606297" w:rsidP="00BB1D1A"/>
          <w:p w:rsidR="00606297" w:rsidRDefault="00606297" w:rsidP="00BB1D1A"/>
          <w:p w:rsidR="00606297" w:rsidRDefault="00606297" w:rsidP="00BB1D1A"/>
          <w:p w:rsidR="004A3C25" w:rsidRDefault="004A3C25" w:rsidP="00BB1D1A"/>
        </w:tc>
        <w:tc>
          <w:tcPr>
            <w:tcW w:w="5400" w:type="dxa"/>
            <w:tcBorders>
              <w:top w:val="nil"/>
              <w:bottom w:val="nil"/>
            </w:tcBorders>
          </w:tcPr>
          <w:p w:rsidR="004A3C25" w:rsidRDefault="004A3C25" w:rsidP="00BB1D1A">
            <w:r>
              <w:t xml:space="preserve">Regular veterinarian </w:t>
            </w:r>
            <w:r>
              <w:softHyphen/>
            </w:r>
            <w:r>
              <w:softHyphen/>
            </w:r>
            <w:r>
              <w:softHyphen/>
            </w:r>
            <w:r>
              <w:softHyphen/>
            </w:r>
            <w:r>
              <w:softHyphen/>
            </w:r>
            <w:r>
              <w:softHyphen/>
              <w:t>_______________________________________</w:t>
            </w:r>
          </w:p>
          <w:p w:rsidR="004A3C25" w:rsidRDefault="004A3C25" w:rsidP="00BB1D1A">
            <w:r>
              <w:t>Phone __________________________________</w:t>
            </w:r>
          </w:p>
        </w:tc>
      </w:tr>
      <w:tr w:rsidR="004A3C25" w:rsidTr="00BB1D1A">
        <w:tc>
          <w:tcPr>
            <w:tcW w:w="5400" w:type="dxa"/>
            <w:tcBorders>
              <w:top w:val="nil"/>
              <w:bottom w:val="nil"/>
            </w:tcBorders>
          </w:tcPr>
          <w:p w:rsidR="004A3C25" w:rsidRDefault="004A3C25" w:rsidP="00BB1D1A">
            <w:r>
              <w:lastRenderedPageBreak/>
              <w:t>Pets Name:</w:t>
            </w:r>
          </w:p>
          <w:p w:rsidR="004A3C25" w:rsidRDefault="004A3C25" w:rsidP="00BB1D1A">
            <w:r>
              <w:t>Breed:</w:t>
            </w:r>
          </w:p>
          <w:p w:rsidR="004A3C25" w:rsidRDefault="004A3C25" w:rsidP="00BB1D1A">
            <w:r>
              <w:t>N / S / UNALTERED</w:t>
            </w:r>
          </w:p>
          <w:p w:rsidR="004A3C25" w:rsidRDefault="004A3C25" w:rsidP="00BB1D1A">
            <w:r>
              <w:t>Does your pet get along with other dogs/cats?</w:t>
            </w:r>
          </w:p>
          <w:p w:rsidR="004A3C25" w:rsidRDefault="004A3C25" w:rsidP="00BB1D1A">
            <w:r>
              <w:t>Does your pet have any toy or food aggression?</w:t>
            </w:r>
          </w:p>
          <w:p w:rsidR="004A3C25" w:rsidRDefault="004A3C25" w:rsidP="00BB1D1A">
            <w:r>
              <w:t>Does your pet take any medication? If so, please list the amount and times distributed below: _________________________________________________</w:t>
            </w:r>
            <w:r>
              <w:softHyphen/>
            </w:r>
            <w:r>
              <w:softHyphen/>
            </w:r>
            <w:r>
              <w:softHyphen/>
            </w:r>
            <w:r>
              <w:softHyphen/>
            </w:r>
          </w:p>
          <w:p w:rsidR="004A3C25" w:rsidRDefault="004A3C25" w:rsidP="00BB1D1A">
            <w:r>
              <w:t>Feeding schedules and instructions:</w:t>
            </w:r>
          </w:p>
          <w:p w:rsidR="004A3C25" w:rsidRDefault="004A3C25" w:rsidP="00BB1D1A">
            <w:r>
              <w:t>_________________________________________________</w:t>
            </w:r>
          </w:p>
          <w:p w:rsidR="004A3C25" w:rsidRDefault="004A3C25" w:rsidP="00BB1D1A">
            <w:r>
              <w:t>Walk or play preferred schedules:</w:t>
            </w:r>
          </w:p>
          <w:p w:rsidR="004A3C25" w:rsidRDefault="004A3C25" w:rsidP="00BB1D1A">
            <w:r>
              <w:t>_________________________________________________</w:t>
            </w:r>
          </w:p>
          <w:p w:rsidR="004A3C25" w:rsidRDefault="004A3C25" w:rsidP="00BB1D1A"/>
        </w:tc>
        <w:tc>
          <w:tcPr>
            <w:tcW w:w="5400" w:type="dxa"/>
            <w:tcBorders>
              <w:top w:val="nil"/>
              <w:bottom w:val="nil"/>
            </w:tcBorders>
          </w:tcPr>
          <w:p w:rsidR="004A3C25" w:rsidRDefault="004A3C25" w:rsidP="00BB1D1A">
            <w:r>
              <w:t xml:space="preserve">Regular veterinarian </w:t>
            </w:r>
            <w:r>
              <w:softHyphen/>
            </w:r>
            <w:r>
              <w:softHyphen/>
            </w:r>
            <w:r>
              <w:softHyphen/>
            </w:r>
            <w:r>
              <w:softHyphen/>
            </w:r>
            <w:r>
              <w:softHyphen/>
            </w:r>
            <w:r>
              <w:softHyphen/>
              <w:t>_______________________________________</w:t>
            </w:r>
          </w:p>
          <w:p w:rsidR="004A3C25" w:rsidRDefault="004A3C25" w:rsidP="00BB1D1A">
            <w:r>
              <w:t>Phone __________________________________</w:t>
            </w:r>
          </w:p>
        </w:tc>
      </w:tr>
      <w:tr w:rsidR="00893274" w:rsidTr="00893274">
        <w:tc>
          <w:tcPr>
            <w:tcW w:w="5400" w:type="dxa"/>
            <w:tcBorders>
              <w:top w:val="nil"/>
              <w:bottom w:val="nil"/>
            </w:tcBorders>
          </w:tcPr>
          <w:p w:rsidR="00893274" w:rsidRDefault="004A3C25">
            <w:r>
              <w:t>Pets Name:</w:t>
            </w:r>
          </w:p>
          <w:p w:rsidR="004A3C25" w:rsidRDefault="004A3C25">
            <w:r>
              <w:t>Breed:</w:t>
            </w:r>
          </w:p>
          <w:p w:rsidR="004A3C25" w:rsidRDefault="004A3C25">
            <w:r>
              <w:t>N / S / UNALTERED</w:t>
            </w:r>
          </w:p>
          <w:p w:rsidR="004A3C25" w:rsidRDefault="004A3C25">
            <w:r>
              <w:t>Does your pet get along with other dogs/cats?</w:t>
            </w:r>
          </w:p>
          <w:p w:rsidR="004A3C25" w:rsidRDefault="004A3C25">
            <w:r>
              <w:t>Does your pet have any toy or food aggression?</w:t>
            </w:r>
          </w:p>
          <w:p w:rsidR="004A3C25" w:rsidRDefault="004A3C25">
            <w:r>
              <w:t>Does your pet take any medication? If so, please list the amount and times distributed below: _________________________________________________</w:t>
            </w:r>
            <w:r>
              <w:softHyphen/>
            </w:r>
            <w:r>
              <w:softHyphen/>
            </w:r>
            <w:r>
              <w:softHyphen/>
            </w:r>
            <w:r>
              <w:softHyphen/>
            </w:r>
          </w:p>
          <w:p w:rsidR="00893274" w:rsidRDefault="00310CD4">
            <w:r>
              <w:t>Fee</w:t>
            </w:r>
            <w:r w:rsidR="004A3C25">
              <w:t>ding schedules and instructions:</w:t>
            </w:r>
          </w:p>
          <w:p w:rsidR="004A3C25" w:rsidRDefault="004A3C25">
            <w:r>
              <w:t>_________________________________________________</w:t>
            </w:r>
          </w:p>
          <w:p w:rsidR="00893274" w:rsidRDefault="004A3C25">
            <w:pPr>
              <w:pBdr>
                <w:bottom w:val="single" w:sz="12" w:space="1" w:color="auto"/>
              </w:pBdr>
            </w:pPr>
            <w:r>
              <w:t>Walk or play preferred schedules:</w:t>
            </w:r>
          </w:p>
          <w:p w:rsidR="004A3C25" w:rsidRDefault="004A3C25"/>
          <w:p w:rsidR="004A3C25" w:rsidRDefault="004A3C25"/>
        </w:tc>
        <w:tc>
          <w:tcPr>
            <w:tcW w:w="5400" w:type="dxa"/>
            <w:tcBorders>
              <w:top w:val="nil"/>
              <w:bottom w:val="nil"/>
            </w:tcBorders>
          </w:tcPr>
          <w:p w:rsidR="00893274" w:rsidRDefault="00310CD4">
            <w:r>
              <w:t xml:space="preserve">Regular veterinarian </w:t>
            </w:r>
            <w:r w:rsidR="004A3C25">
              <w:softHyphen/>
            </w:r>
            <w:r w:rsidR="004A3C25">
              <w:softHyphen/>
            </w:r>
            <w:r w:rsidR="004A3C25">
              <w:softHyphen/>
            </w:r>
            <w:r w:rsidR="004A3C25">
              <w:softHyphen/>
            </w:r>
            <w:r w:rsidR="004A3C25">
              <w:softHyphen/>
            </w:r>
            <w:r w:rsidR="004A3C25">
              <w:softHyphen/>
              <w:t>_______________________________________</w:t>
            </w:r>
          </w:p>
          <w:p w:rsidR="00893274" w:rsidRDefault="00310CD4">
            <w:r>
              <w:t xml:space="preserve">Phone </w:t>
            </w:r>
            <w:r w:rsidR="004A3C25">
              <w:t>__________________________________</w:t>
            </w:r>
          </w:p>
        </w:tc>
      </w:tr>
      <w:tr w:rsidR="00893274" w:rsidTr="00893274">
        <w:tc>
          <w:tcPr>
            <w:tcW w:w="5400" w:type="dxa"/>
            <w:tcBorders>
              <w:top w:val="nil"/>
              <w:bottom w:val="single" w:sz="18" w:space="0" w:color="D55816" w:themeColor="accent2"/>
            </w:tcBorders>
          </w:tcPr>
          <w:p w:rsidR="00893274" w:rsidRDefault="00310CD4">
            <w:pPr>
              <w:rPr>
                <w:rStyle w:val="Strong"/>
              </w:rPr>
            </w:pPr>
            <w:r>
              <w:rPr>
                <w:rStyle w:val="Strong"/>
              </w:rPr>
              <w:t>We give you permission to authorize emergency medical care for our pet(s) as deemed necessary by a veterinarian, and will be responsible for full payment of such care.</w:t>
            </w:r>
          </w:p>
        </w:tc>
        <w:tc>
          <w:tcPr>
            <w:tcW w:w="5400" w:type="dxa"/>
            <w:tcBorders>
              <w:top w:val="nil"/>
              <w:bottom w:val="single" w:sz="18" w:space="0" w:color="D55816" w:themeColor="accent2"/>
            </w:tcBorders>
          </w:tcPr>
          <w:p w:rsidR="00893274" w:rsidRDefault="00BB1D1A">
            <w:pPr>
              <w:rPr>
                <w:rStyle w:val="Strong"/>
              </w:rPr>
            </w:pPr>
            <w:sdt>
              <w:sdtPr>
                <w:rPr>
                  <w:rStyle w:val="Strong"/>
                </w:rPr>
                <w:id w:val="-1491556308"/>
                <w15:appearance w15:val="hidden"/>
                <w14:checkbox>
                  <w14:checked w14:val="0"/>
                  <w14:checkedState w14:val="2612" w14:font="MS Gothic"/>
                  <w14:uncheckedState w14:val="2610" w14:font="MS Gothic"/>
                </w14:checkbox>
              </w:sdtPr>
              <w:sdtContent>
                <w:r w:rsidR="00310CD4">
                  <w:rPr>
                    <w:rStyle w:val="Strong"/>
                    <w:rFonts w:ascii="MS Gothic" w:eastAsia="MS Gothic" w:hAnsi="MS Gothic" w:hint="eastAsia"/>
                  </w:rPr>
                  <w:t>☐</w:t>
                </w:r>
              </w:sdtContent>
            </w:sdt>
            <w:r w:rsidR="00310CD4">
              <w:rPr>
                <w:rStyle w:val="Strong"/>
              </w:rPr>
              <w:t xml:space="preserve"> Yes  </w:t>
            </w:r>
            <w:sdt>
              <w:sdtPr>
                <w:rPr>
                  <w:rStyle w:val="Strong"/>
                </w:rPr>
                <w:id w:val="306753486"/>
                <w15:appearance w15:val="hidden"/>
                <w14:checkbox>
                  <w14:checked w14:val="0"/>
                  <w14:checkedState w14:val="2612" w14:font="MS Gothic"/>
                  <w14:uncheckedState w14:val="2610" w14:font="MS Gothic"/>
                </w14:checkbox>
              </w:sdtPr>
              <w:sdtContent>
                <w:r w:rsidR="00310CD4">
                  <w:rPr>
                    <w:rStyle w:val="Strong"/>
                    <w:rFonts w:ascii="Segoe UI Symbol" w:hAnsi="Segoe UI Symbol" w:cs="Segoe UI Symbol"/>
                  </w:rPr>
                  <w:t>☐</w:t>
                </w:r>
              </w:sdtContent>
            </w:sdt>
            <w:r w:rsidR="00310CD4">
              <w:rPr>
                <w:rStyle w:val="Strong"/>
              </w:rPr>
              <w:t xml:space="preserve"> No  </w:t>
            </w:r>
            <w:sdt>
              <w:sdtPr>
                <w:rPr>
                  <w:rStyle w:val="Strong"/>
                </w:rPr>
                <w:id w:val="-851563844"/>
                <w15:appearance w15:val="hidden"/>
                <w14:checkbox>
                  <w14:checked w14:val="0"/>
                  <w14:checkedState w14:val="2612" w14:font="MS Gothic"/>
                  <w14:uncheckedState w14:val="2610" w14:font="MS Gothic"/>
                </w14:checkbox>
              </w:sdtPr>
              <w:sdtContent>
                <w:r w:rsidR="00310CD4">
                  <w:rPr>
                    <w:rStyle w:val="Strong"/>
                    <w:rFonts w:ascii="Segoe UI Symbol" w:hAnsi="Segoe UI Symbol" w:cs="Segoe UI Symbol"/>
                  </w:rPr>
                  <w:t>☐</w:t>
                </w:r>
              </w:sdtContent>
            </w:sdt>
            <w:r w:rsidR="00310CD4">
              <w:rPr>
                <w:rStyle w:val="Strong"/>
              </w:rPr>
              <w:t xml:space="preserve"> Call us first</w:t>
            </w:r>
          </w:p>
          <w:p w:rsidR="00893274" w:rsidRDefault="00310CD4">
            <w:pPr>
              <w:pStyle w:val="Signature"/>
              <w:rPr>
                <w:rStyle w:val="Strong"/>
                <w:b w:val="0"/>
                <w:bCs w:val="0"/>
              </w:rPr>
            </w:pPr>
            <w:r>
              <w:rPr>
                <w:rStyle w:val="Strong"/>
                <w:b w:val="0"/>
                <w:bCs w:val="0"/>
              </w:rPr>
              <w:t>Signature:</w:t>
            </w:r>
          </w:p>
        </w:tc>
      </w:tr>
      <w:tr w:rsidR="00893274" w:rsidTr="00893274">
        <w:tc>
          <w:tcPr>
            <w:tcW w:w="5400" w:type="dxa"/>
            <w:tcBorders>
              <w:top w:val="single" w:sz="18" w:space="0" w:color="D55816" w:themeColor="accent2"/>
              <w:bottom w:val="nil"/>
            </w:tcBorders>
          </w:tcPr>
          <w:p w:rsidR="00893274" w:rsidRDefault="00893274"/>
        </w:tc>
        <w:tc>
          <w:tcPr>
            <w:tcW w:w="5400" w:type="dxa"/>
            <w:tcBorders>
              <w:top w:val="single" w:sz="18" w:space="0" w:color="D55816" w:themeColor="accent2"/>
              <w:bottom w:val="nil"/>
            </w:tcBorders>
          </w:tcPr>
          <w:p w:rsidR="00893274" w:rsidRDefault="00893274"/>
        </w:tc>
      </w:tr>
      <w:tr w:rsidR="00893274" w:rsidTr="00893274">
        <w:tc>
          <w:tcPr>
            <w:tcW w:w="5400" w:type="dxa"/>
            <w:tcBorders>
              <w:top w:val="nil"/>
              <w:bottom w:val="nil"/>
            </w:tcBorders>
            <w:shd w:val="clear" w:color="auto" w:fill="E19825" w:themeFill="accent3"/>
          </w:tcPr>
          <w:p w:rsidR="00893274" w:rsidRDefault="00310CD4">
            <w:pPr>
              <w:pStyle w:val="Heading2"/>
              <w:outlineLvl w:val="1"/>
            </w:pPr>
            <w:r>
              <w:t>plants</w:t>
            </w:r>
          </w:p>
        </w:tc>
        <w:tc>
          <w:tcPr>
            <w:tcW w:w="5400" w:type="dxa"/>
            <w:tcBorders>
              <w:top w:val="nil"/>
              <w:bottom w:val="nil"/>
            </w:tcBorders>
            <w:shd w:val="clear" w:color="auto" w:fill="E19825" w:themeFill="accent3"/>
          </w:tcPr>
          <w:p w:rsidR="00893274" w:rsidRDefault="00893274">
            <w:pPr>
              <w:pStyle w:val="Heading2"/>
              <w:outlineLvl w:val="1"/>
            </w:pPr>
          </w:p>
        </w:tc>
      </w:tr>
      <w:tr w:rsidR="004A3C25" w:rsidTr="00893274">
        <w:trPr>
          <w:gridAfter w:val="1"/>
          <w:wAfter w:w="5400" w:type="dxa"/>
        </w:trPr>
        <w:tc>
          <w:tcPr>
            <w:tcW w:w="5400" w:type="dxa"/>
            <w:tcBorders>
              <w:bottom w:val="nil"/>
            </w:tcBorders>
          </w:tcPr>
          <w:p w:rsidR="004A3C25" w:rsidRDefault="004A3C25">
            <w:r>
              <w:t>Please list the types of plants, watering instructions and locations below if you have any th</w:t>
            </w:r>
            <w:r w:rsidR="00606297">
              <w:t>at need care while you are away_________________________________</w:t>
            </w:r>
            <w:r>
              <w:t>_______________</w:t>
            </w:r>
          </w:p>
        </w:tc>
      </w:tr>
      <w:tr w:rsidR="004A3C25" w:rsidTr="00893274">
        <w:trPr>
          <w:gridAfter w:val="1"/>
          <w:wAfter w:w="5400" w:type="dxa"/>
        </w:trPr>
        <w:tc>
          <w:tcPr>
            <w:tcW w:w="5400" w:type="dxa"/>
            <w:tcBorders>
              <w:top w:val="nil"/>
              <w:bottom w:val="single" w:sz="18" w:space="0" w:color="E19825" w:themeColor="accent3"/>
            </w:tcBorders>
          </w:tcPr>
          <w:p w:rsidR="004A3C25" w:rsidRDefault="004A3C25" w:rsidP="004A3C25"/>
        </w:tc>
      </w:tr>
      <w:tr w:rsidR="00893274" w:rsidTr="00893274">
        <w:tc>
          <w:tcPr>
            <w:tcW w:w="5400" w:type="dxa"/>
            <w:tcBorders>
              <w:top w:val="single" w:sz="18" w:space="0" w:color="E19825" w:themeColor="accent3"/>
              <w:bottom w:val="nil"/>
            </w:tcBorders>
          </w:tcPr>
          <w:p w:rsidR="00893274" w:rsidRDefault="00893274"/>
          <w:p w:rsidR="00606297" w:rsidRDefault="00606297"/>
        </w:tc>
        <w:tc>
          <w:tcPr>
            <w:tcW w:w="5400" w:type="dxa"/>
            <w:tcBorders>
              <w:top w:val="single" w:sz="18" w:space="0" w:color="E19825" w:themeColor="accent3"/>
              <w:bottom w:val="nil"/>
            </w:tcBorders>
          </w:tcPr>
          <w:p w:rsidR="00893274" w:rsidRDefault="00893274"/>
        </w:tc>
      </w:tr>
      <w:tr w:rsidR="00893274" w:rsidTr="00893274">
        <w:tc>
          <w:tcPr>
            <w:tcW w:w="5400" w:type="dxa"/>
            <w:tcBorders>
              <w:top w:val="nil"/>
              <w:bottom w:val="nil"/>
            </w:tcBorders>
            <w:shd w:val="clear" w:color="auto" w:fill="B19C7D" w:themeFill="accent4"/>
          </w:tcPr>
          <w:p w:rsidR="00893274" w:rsidRDefault="00310CD4">
            <w:pPr>
              <w:pStyle w:val="Heading2"/>
              <w:outlineLvl w:val="1"/>
            </w:pPr>
            <w:r>
              <w:t>mail</w:t>
            </w:r>
          </w:p>
        </w:tc>
        <w:tc>
          <w:tcPr>
            <w:tcW w:w="5400" w:type="dxa"/>
            <w:tcBorders>
              <w:top w:val="nil"/>
              <w:bottom w:val="nil"/>
            </w:tcBorders>
            <w:shd w:val="clear" w:color="auto" w:fill="B19C7D" w:themeFill="accent4"/>
          </w:tcPr>
          <w:p w:rsidR="00893274" w:rsidRDefault="00893274">
            <w:pPr>
              <w:pStyle w:val="Heading2"/>
              <w:outlineLvl w:val="1"/>
            </w:pPr>
          </w:p>
        </w:tc>
      </w:tr>
      <w:tr w:rsidR="00893274" w:rsidTr="00893274">
        <w:tc>
          <w:tcPr>
            <w:tcW w:w="5400" w:type="dxa"/>
            <w:tcBorders>
              <w:top w:val="nil"/>
              <w:bottom w:val="nil"/>
            </w:tcBorders>
          </w:tcPr>
          <w:p w:rsidR="00893274" w:rsidRDefault="00310CD4">
            <w:r>
              <w:t xml:space="preserve">Location of mailbox </w:t>
            </w:r>
            <w:r w:rsidR="004A3C25">
              <w:t>___________________________</w:t>
            </w:r>
          </w:p>
        </w:tc>
        <w:tc>
          <w:tcPr>
            <w:tcW w:w="5400" w:type="dxa"/>
            <w:tcBorders>
              <w:top w:val="nil"/>
              <w:bottom w:val="nil"/>
            </w:tcBorders>
          </w:tcPr>
          <w:p w:rsidR="00893274" w:rsidRDefault="00310CD4">
            <w:r>
              <w:t xml:space="preserve">Where to put mail </w:t>
            </w:r>
            <w:r w:rsidR="004A3C25">
              <w:t>___________________________</w:t>
            </w:r>
          </w:p>
        </w:tc>
      </w:tr>
      <w:tr w:rsidR="00893274" w:rsidTr="00893274">
        <w:tc>
          <w:tcPr>
            <w:tcW w:w="5400" w:type="dxa"/>
            <w:tcBorders>
              <w:top w:val="nil"/>
              <w:bottom w:val="single" w:sz="18" w:space="0" w:color="B19C7D" w:themeColor="accent4"/>
            </w:tcBorders>
          </w:tcPr>
          <w:p w:rsidR="00893274" w:rsidRDefault="004A3C25">
            <w:r>
              <w:t>(mark N/A if not applicable)</w:t>
            </w:r>
          </w:p>
        </w:tc>
        <w:tc>
          <w:tcPr>
            <w:tcW w:w="5400" w:type="dxa"/>
            <w:tcBorders>
              <w:top w:val="nil"/>
              <w:bottom w:val="single" w:sz="18" w:space="0" w:color="B19C7D" w:themeColor="accent4"/>
            </w:tcBorders>
          </w:tcPr>
          <w:p w:rsidR="00893274" w:rsidRDefault="00893274" w:rsidP="004A3C25"/>
        </w:tc>
      </w:tr>
    </w:tbl>
    <w:p w:rsidR="00893274" w:rsidRDefault="00893274"/>
    <w:p w:rsidR="00893274" w:rsidRDefault="00310CD4" w:rsidP="00245A57">
      <w:pPr>
        <w:pStyle w:val="Heading2"/>
      </w:pPr>
      <w:r>
        <w:t>IN AN EMERGENCY</w:t>
      </w:r>
    </w:p>
    <w:p w:rsidR="00893274" w:rsidRDefault="007C3163">
      <w:pPr>
        <w:rPr>
          <w:rStyle w:val="Strong"/>
        </w:rPr>
      </w:pPr>
      <w:r>
        <w:rPr>
          <w:rStyle w:val="Strong"/>
        </w:rPr>
        <w:t>Here is information we will need in case we</w:t>
      </w:r>
      <w:r w:rsidR="00310CD4">
        <w:rPr>
          <w:rStyle w:val="Strong"/>
        </w:rPr>
        <w:t xml:space="preserve"> notice a break-in, fire, gas odor, flood, or electrical problem when </w:t>
      </w:r>
      <w:r>
        <w:rPr>
          <w:rStyle w:val="Strong"/>
        </w:rPr>
        <w:t>we</w:t>
      </w:r>
      <w:r w:rsidR="00310CD4">
        <w:rPr>
          <w:rStyle w:val="Strong"/>
        </w:rPr>
        <w:t xml:space="preserve"> arrive.</w:t>
      </w:r>
    </w:p>
    <w:tbl>
      <w:tblPr>
        <w:tblStyle w:val="PlainTable2"/>
        <w:tblW w:w="5000" w:type="pct"/>
        <w:tblLayout w:type="fixed"/>
        <w:tblCellMar>
          <w:top w:w="0" w:type="dxa"/>
          <w:left w:w="0" w:type="dxa"/>
          <w:bottom w:w="0" w:type="dxa"/>
          <w:right w:w="0" w:type="dxa"/>
        </w:tblCellMar>
        <w:tblLook w:val="0600" w:firstRow="0" w:lastRow="0" w:firstColumn="0" w:lastColumn="0" w:noHBand="1" w:noVBand="1"/>
        <w:tblDescription w:val="Emergency numbers"/>
      </w:tblPr>
      <w:tblGrid>
        <w:gridCol w:w="5400"/>
        <w:gridCol w:w="5400"/>
      </w:tblGrid>
      <w:tr w:rsidR="00893274" w:rsidTr="00893274">
        <w:tc>
          <w:tcPr>
            <w:tcW w:w="4680" w:type="dxa"/>
            <w:tcBorders>
              <w:top w:val="nil"/>
              <w:bottom w:val="nil"/>
            </w:tcBorders>
            <w:shd w:val="clear" w:color="auto" w:fill="9F4110" w:themeFill="accent2" w:themeFillShade="BF"/>
          </w:tcPr>
          <w:p w:rsidR="00893274" w:rsidRDefault="00310CD4">
            <w:pPr>
              <w:pStyle w:val="Heading2"/>
              <w:outlineLvl w:val="1"/>
            </w:pPr>
            <w:r>
              <w:t>emergency numbers</w:t>
            </w:r>
          </w:p>
        </w:tc>
        <w:tc>
          <w:tcPr>
            <w:tcW w:w="4680" w:type="dxa"/>
            <w:tcBorders>
              <w:top w:val="nil"/>
              <w:bottom w:val="nil"/>
            </w:tcBorders>
            <w:shd w:val="clear" w:color="auto" w:fill="9F4110" w:themeFill="accent2" w:themeFillShade="BF"/>
          </w:tcPr>
          <w:p w:rsidR="00893274" w:rsidRDefault="00893274">
            <w:pPr>
              <w:pStyle w:val="Heading2"/>
              <w:outlineLvl w:val="1"/>
            </w:pPr>
          </w:p>
        </w:tc>
      </w:tr>
      <w:tr w:rsidR="00893274" w:rsidTr="00893274">
        <w:tc>
          <w:tcPr>
            <w:tcW w:w="4680" w:type="dxa"/>
            <w:tcBorders>
              <w:top w:val="nil"/>
            </w:tcBorders>
          </w:tcPr>
          <w:p w:rsidR="00893274" w:rsidRDefault="00310CD4">
            <w:r>
              <w:t xml:space="preserve">Police </w:t>
            </w:r>
            <w:r>
              <w:rPr>
                <w:rStyle w:val="Strong"/>
              </w:rPr>
              <w:t>911</w:t>
            </w:r>
          </w:p>
        </w:tc>
        <w:tc>
          <w:tcPr>
            <w:tcW w:w="4680" w:type="dxa"/>
            <w:tcBorders>
              <w:top w:val="nil"/>
            </w:tcBorders>
          </w:tcPr>
          <w:p w:rsidR="00893274" w:rsidRDefault="00310CD4">
            <w:r>
              <w:t xml:space="preserve">House address </w:t>
            </w:r>
            <w:r w:rsidR="007C3163">
              <w:t>___________________________</w:t>
            </w:r>
          </w:p>
        </w:tc>
      </w:tr>
      <w:tr w:rsidR="00893274" w:rsidTr="00893274">
        <w:tc>
          <w:tcPr>
            <w:tcW w:w="4680" w:type="dxa"/>
          </w:tcPr>
          <w:p w:rsidR="00893274" w:rsidRDefault="00310CD4">
            <w:r>
              <w:t xml:space="preserve">Fire department </w:t>
            </w:r>
            <w:r w:rsidR="007C3163">
              <w:t>___________________________</w:t>
            </w:r>
          </w:p>
        </w:tc>
        <w:tc>
          <w:tcPr>
            <w:tcW w:w="4680" w:type="dxa"/>
          </w:tcPr>
          <w:p w:rsidR="00893274" w:rsidRDefault="00310CD4">
            <w:r>
              <w:t xml:space="preserve">House phone number </w:t>
            </w:r>
            <w:r w:rsidR="007C3163">
              <w:t>___________________________</w:t>
            </w:r>
          </w:p>
        </w:tc>
      </w:tr>
      <w:tr w:rsidR="00893274" w:rsidTr="00893274">
        <w:tc>
          <w:tcPr>
            <w:tcW w:w="4680" w:type="dxa"/>
          </w:tcPr>
          <w:p w:rsidR="00893274" w:rsidRDefault="00310CD4">
            <w:r>
              <w:t xml:space="preserve">Gas company </w:t>
            </w:r>
            <w:r w:rsidR="007C3163">
              <w:t>___________________________</w:t>
            </w:r>
          </w:p>
        </w:tc>
        <w:tc>
          <w:tcPr>
            <w:tcW w:w="4680" w:type="dxa"/>
          </w:tcPr>
          <w:p w:rsidR="00893274" w:rsidRDefault="00310CD4">
            <w:r>
              <w:t xml:space="preserve">Closest intersection </w:t>
            </w:r>
            <w:r w:rsidR="007C3163">
              <w:t>___________________________</w:t>
            </w:r>
          </w:p>
        </w:tc>
      </w:tr>
      <w:tr w:rsidR="00893274" w:rsidTr="00893274">
        <w:tc>
          <w:tcPr>
            <w:tcW w:w="4680" w:type="dxa"/>
            <w:tcBorders>
              <w:bottom w:val="nil"/>
            </w:tcBorders>
          </w:tcPr>
          <w:p w:rsidR="00893274" w:rsidRDefault="00310CD4">
            <w:r>
              <w:t xml:space="preserve">Electric company </w:t>
            </w:r>
            <w:r w:rsidR="007C3163">
              <w:t>___________________________</w:t>
            </w:r>
          </w:p>
        </w:tc>
        <w:tc>
          <w:tcPr>
            <w:tcW w:w="4680" w:type="dxa"/>
            <w:tcBorders>
              <w:bottom w:val="nil"/>
            </w:tcBorders>
          </w:tcPr>
          <w:p w:rsidR="00893274" w:rsidRDefault="00310CD4">
            <w:r>
              <w:t xml:space="preserve">Location of electrical breaker box </w:t>
            </w:r>
            <w:r w:rsidR="007C3163">
              <w:t>___________________________</w:t>
            </w:r>
          </w:p>
        </w:tc>
      </w:tr>
      <w:tr w:rsidR="00893274" w:rsidTr="00893274">
        <w:tc>
          <w:tcPr>
            <w:tcW w:w="4680" w:type="dxa"/>
            <w:tcBorders>
              <w:bottom w:val="nil"/>
            </w:tcBorders>
          </w:tcPr>
          <w:p w:rsidR="00893274" w:rsidRDefault="00310CD4">
            <w:r>
              <w:t xml:space="preserve">Water company </w:t>
            </w:r>
            <w:r w:rsidR="007C3163">
              <w:t>___________________________</w:t>
            </w:r>
          </w:p>
        </w:tc>
        <w:tc>
          <w:tcPr>
            <w:tcW w:w="4680" w:type="dxa"/>
            <w:tcBorders>
              <w:bottom w:val="nil"/>
            </w:tcBorders>
          </w:tcPr>
          <w:p w:rsidR="00893274" w:rsidRDefault="00310CD4">
            <w:r>
              <w:t xml:space="preserve">Location of gas shut-off valve </w:t>
            </w:r>
            <w:r w:rsidR="007C3163">
              <w:t>___________________________</w:t>
            </w:r>
          </w:p>
        </w:tc>
      </w:tr>
      <w:tr w:rsidR="00893274" w:rsidTr="00893274">
        <w:tc>
          <w:tcPr>
            <w:tcW w:w="4680" w:type="dxa"/>
            <w:tcBorders>
              <w:bottom w:val="nil"/>
            </w:tcBorders>
          </w:tcPr>
          <w:p w:rsidR="00893274" w:rsidRDefault="00310CD4">
            <w:r>
              <w:t xml:space="preserve">Neighbor or homeowner association contact </w:t>
            </w:r>
            <w:r w:rsidR="007C3163">
              <w:t>___________________________</w:t>
            </w:r>
          </w:p>
        </w:tc>
        <w:tc>
          <w:tcPr>
            <w:tcW w:w="4680" w:type="dxa"/>
            <w:tcBorders>
              <w:bottom w:val="nil"/>
            </w:tcBorders>
          </w:tcPr>
          <w:p w:rsidR="00893274" w:rsidRDefault="00310CD4">
            <w:r>
              <w:t xml:space="preserve">Location of water shut-off valve </w:t>
            </w:r>
            <w:r w:rsidR="007C3163">
              <w:t>___________________________</w:t>
            </w:r>
          </w:p>
        </w:tc>
      </w:tr>
      <w:tr w:rsidR="00893274" w:rsidTr="00893274">
        <w:tc>
          <w:tcPr>
            <w:tcW w:w="4680" w:type="dxa"/>
            <w:tcBorders>
              <w:bottom w:val="nil"/>
            </w:tcBorders>
          </w:tcPr>
          <w:p w:rsidR="00893274" w:rsidRDefault="00893274" w:rsidP="007C3163">
            <w:pPr>
              <w:rPr>
                <w:rStyle w:val="Strong"/>
              </w:rPr>
            </w:pPr>
          </w:p>
        </w:tc>
        <w:tc>
          <w:tcPr>
            <w:tcW w:w="4680" w:type="dxa"/>
            <w:tcBorders>
              <w:bottom w:val="nil"/>
            </w:tcBorders>
          </w:tcPr>
          <w:p w:rsidR="00893274" w:rsidRDefault="00893274"/>
        </w:tc>
      </w:tr>
      <w:tr w:rsidR="00893274" w:rsidTr="00893274">
        <w:tc>
          <w:tcPr>
            <w:tcW w:w="4680" w:type="dxa"/>
            <w:tcBorders>
              <w:top w:val="nil"/>
              <w:bottom w:val="single" w:sz="18" w:space="0" w:color="9F4110" w:themeColor="accent2" w:themeShade="BF"/>
            </w:tcBorders>
            <w:shd w:val="clear" w:color="auto" w:fill="auto"/>
          </w:tcPr>
          <w:p w:rsidR="00893274" w:rsidRDefault="00310CD4">
            <w:r>
              <w:rPr>
                <w:rStyle w:val="Strong"/>
              </w:rPr>
              <w:t>We give you permission to authorize emergency work if necessary to prevent damage, and will be responsible for full payment of such work.</w:t>
            </w:r>
          </w:p>
        </w:tc>
        <w:tc>
          <w:tcPr>
            <w:tcW w:w="4680" w:type="dxa"/>
            <w:tcBorders>
              <w:top w:val="nil"/>
              <w:bottom w:val="single" w:sz="18" w:space="0" w:color="9F4110" w:themeColor="accent2" w:themeShade="BF"/>
            </w:tcBorders>
            <w:shd w:val="clear" w:color="auto" w:fill="auto"/>
          </w:tcPr>
          <w:p w:rsidR="00893274" w:rsidRDefault="00BB1D1A">
            <w:pPr>
              <w:rPr>
                <w:rStyle w:val="Strong"/>
              </w:rPr>
            </w:pPr>
            <w:sdt>
              <w:sdtPr>
                <w:rPr>
                  <w:rStyle w:val="Strong"/>
                </w:rPr>
                <w:id w:val="-1571116706"/>
                <w15:appearance w15:val="hidden"/>
                <w14:checkbox>
                  <w14:checked w14:val="0"/>
                  <w14:checkedState w14:val="2612" w14:font="MS Gothic"/>
                  <w14:uncheckedState w14:val="2610" w14:font="MS Gothic"/>
                </w14:checkbox>
              </w:sdtPr>
              <w:sdtContent>
                <w:r w:rsidR="00310CD4">
                  <w:rPr>
                    <w:rStyle w:val="Strong"/>
                    <w:rFonts w:ascii="MS Gothic" w:eastAsia="MS Gothic" w:hAnsi="MS Gothic" w:hint="eastAsia"/>
                  </w:rPr>
                  <w:t>☐</w:t>
                </w:r>
              </w:sdtContent>
            </w:sdt>
            <w:r w:rsidR="00310CD4">
              <w:rPr>
                <w:rStyle w:val="Strong"/>
              </w:rPr>
              <w:t xml:space="preserve"> Yes  </w:t>
            </w:r>
            <w:sdt>
              <w:sdtPr>
                <w:rPr>
                  <w:rStyle w:val="Strong"/>
                </w:rPr>
                <w:id w:val="-554085763"/>
                <w15:appearance w15:val="hidden"/>
                <w14:checkbox>
                  <w14:checked w14:val="0"/>
                  <w14:checkedState w14:val="2612" w14:font="MS Gothic"/>
                  <w14:uncheckedState w14:val="2610" w14:font="MS Gothic"/>
                </w14:checkbox>
              </w:sdtPr>
              <w:sdtContent>
                <w:r w:rsidR="00310CD4">
                  <w:rPr>
                    <w:rStyle w:val="Strong"/>
                    <w:rFonts w:ascii="Segoe UI Symbol" w:hAnsi="Segoe UI Symbol" w:cs="Segoe UI Symbol"/>
                  </w:rPr>
                  <w:t>☐</w:t>
                </w:r>
              </w:sdtContent>
            </w:sdt>
            <w:r w:rsidR="00310CD4">
              <w:rPr>
                <w:rStyle w:val="Strong"/>
              </w:rPr>
              <w:t xml:space="preserve"> No  </w:t>
            </w:r>
            <w:sdt>
              <w:sdtPr>
                <w:rPr>
                  <w:rStyle w:val="Strong"/>
                </w:rPr>
                <w:id w:val="-670253394"/>
                <w15:appearance w15:val="hidden"/>
                <w14:checkbox>
                  <w14:checked w14:val="0"/>
                  <w14:checkedState w14:val="2612" w14:font="MS Gothic"/>
                  <w14:uncheckedState w14:val="2610" w14:font="MS Gothic"/>
                </w14:checkbox>
              </w:sdtPr>
              <w:sdtContent>
                <w:r w:rsidR="00310CD4">
                  <w:rPr>
                    <w:rStyle w:val="Strong"/>
                    <w:rFonts w:ascii="Segoe UI Symbol" w:hAnsi="Segoe UI Symbol" w:cs="Segoe UI Symbol"/>
                  </w:rPr>
                  <w:t>☐</w:t>
                </w:r>
              </w:sdtContent>
            </w:sdt>
            <w:r w:rsidR="00310CD4">
              <w:rPr>
                <w:rStyle w:val="Strong"/>
              </w:rPr>
              <w:t xml:space="preserve"> Call us first</w:t>
            </w:r>
          </w:p>
          <w:p w:rsidR="00893274" w:rsidRDefault="00310CD4">
            <w:pPr>
              <w:pStyle w:val="Signature"/>
            </w:pPr>
            <w:r>
              <w:rPr>
                <w:rStyle w:val="Strong"/>
                <w:b w:val="0"/>
                <w:bCs w:val="0"/>
              </w:rPr>
              <w:t>Signature:</w:t>
            </w:r>
          </w:p>
        </w:tc>
      </w:tr>
    </w:tbl>
    <w:p w:rsidR="00893274" w:rsidRDefault="00893274"/>
    <w:tbl>
      <w:tblPr>
        <w:tblStyle w:val="PlainTable2"/>
        <w:tblW w:w="5000" w:type="pct"/>
        <w:tblLayout w:type="fixed"/>
        <w:tblCellMar>
          <w:top w:w="0" w:type="dxa"/>
          <w:left w:w="0" w:type="dxa"/>
          <w:bottom w:w="0" w:type="dxa"/>
          <w:right w:w="0" w:type="dxa"/>
        </w:tblCellMar>
        <w:tblLook w:val="0600" w:firstRow="0" w:lastRow="0" w:firstColumn="0" w:lastColumn="0" w:noHBand="1" w:noVBand="1"/>
        <w:tblDescription w:val="Additional information"/>
      </w:tblPr>
      <w:tblGrid>
        <w:gridCol w:w="10800"/>
      </w:tblGrid>
      <w:tr w:rsidR="00893274" w:rsidTr="00AD2BD6">
        <w:tc>
          <w:tcPr>
            <w:tcW w:w="10800" w:type="dxa"/>
            <w:tcBorders>
              <w:top w:val="nil"/>
              <w:bottom w:val="nil"/>
            </w:tcBorders>
            <w:shd w:val="clear" w:color="auto" w:fill="D55816" w:themeFill="accent2"/>
          </w:tcPr>
          <w:p w:rsidR="00893274" w:rsidRDefault="00310CD4">
            <w:pPr>
              <w:pStyle w:val="Heading2"/>
              <w:outlineLvl w:val="1"/>
            </w:pPr>
            <w:r>
              <w:t>additional information</w:t>
            </w:r>
          </w:p>
        </w:tc>
      </w:tr>
    </w:tbl>
    <w:p w:rsidR="00AD2BD6" w:rsidRDefault="00AD2BD6">
      <w:r>
        <w:br w:type="page"/>
      </w:r>
    </w:p>
    <w:tbl>
      <w:tblPr>
        <w:tblStyle w:val="PlainTable2"/>
        <w:tblW w:w="5000" w:type="pct"/>
        <w:tblLayout w:type="fixed"/>
        <w:tblCellMar>
          <w:top w:w="0" w:type="dxa"/>
          <w:left w:w="0" w:type="dxa"/>
          <w:bottom w:w="0" w:type="dxa"/>
          <w:right w:w="0" w:type="dxa"/>
        </w:tblCellMar>
        <w:tblLook w:val="0600" w:firstRow="0" w:lastRow="0" w:firstColumn="0" w:lastColumn="0" w:noHBand="1" w:noVBand="1"/>
        <w:tblDescription w:val="Additional information"/>
      </w:tblPr>
      <w:tblGrid>
        <w:gridCol w:w="10800"/>
      </w:tblGrid>
      <w:tr w:rsidR="00893274" w:rsidTr="00555807">
        <w:tc>
          <w:tcPr>
            <w:tcW w:w="10800" w:type="dxa"/>
            <w:tcBorders>
              <w:top w:val="nil"/>
              <w:bottom w:val="nil"/>
            </w:tcBorders>
          </w:tcPr>
          <w:p w:rsidR="00893274" w:rsidRDefault="00893274"/>
          <w:p w:rsidR="007C3163" w:rsidRDefault="00F72C2C" w:rsidP="00F72C2C">
            <w:pPr>
              <w:pStyle w:val="Heading2"/>
              <w:outlineLvl w:val="1"/>
            </w:pPr>
            <w:r>
              <w:t xml:space="preserve">key handling form </w:t>
            </w:r>
          </w:p>
          <w:p w:rsidR="00F72C2C" w:rsidRPr="00F72C2C" w:rsidRDefault="00F72C2C" w:rsidP="00F72C2C"/>
          <w:p w:rsidR="007C3163" w:rsidRDefault="00555807">
            <w:r>
              <w:t xml:space="preserve">      At your initial consultation please provide your sitter with two sets of keys. One set will be for your sitter and the other will be kept securely at our office for emergency purposes. The additional set of keys ensures your pet receives uninterrupted care in the event your primary sitter has an emergency or is locked out of your home. If you live in an apartment complex, please also provide your sitter with a key pass to enter and exit your building.</w:t>
            </w:r>
          </w:p>
          <w:p w:rsidR="00555807" w:rsidRDefault="00555807" w:rsidP="00555807">
            <w:pPr>
              <w:tabs>
                <w:tab w:val="left" w:pos="936"/>
              </w:tabs>
            </w:pPr>
            <w:r>
              <w:t xml:space="preserve"> I have provided Allie’s paw Spa with the following:</w:t>
            </w:r>
          </w:p>
          <w:p w:rsidR="00555807" w:rsidRDefault="00555807" w:rsidP="00555807">
            <w:pPr>
              <w:pStyle w:val="ListParagraph"/>
              <w:numPr>
                <w:ilvl w:val="0"/>
                <w:numId w:val="18"/>
              </w:numPr>
              <w:tabs>
                <w:tab w:val="left" w:pos="936"/>
              </w:tabs>
            </w:pPr>
            <w:r>
              <w:t>Number of keys ____________</w:t>
            </w:r>
          </w:p>
          <w:p w:rsidR="00555807" w:rsidRDefault="00555807" w:rsidP="00555807">
            <w:pPr>
              <w:pStyle w:val="ListParagraph"/>
              <w:numPr>
                <w:ilvl w:val="0"/>
                <w:numId w:val="18"/>
              </w:numPr>
              <w:tabs>
                <w:tab w:val="left" w:pos="936"/>
              </w:tabs>
            </w:pPr>
            <w:r>
              <w:t>Home security information if applicable :_____________________________________________</w:t>
            </w:r>
          </w:p>
          <w:p w:rsidR="00881A7C" w:rsidRDefault="00881A7C">
            <w:r>
              <w:t xml:space="preserve">I furthermore </w:t>
            </w:r>
            <w:r w:rsidR="00555807">
              <w:t>agree</w:t>
            </w:r>
            <w:r>
              <w:t xml:space="preserve"> to and understand the </w:t>
            </w:r>
            <w:r w:rsidR="00555807">
              <w:t>following:</w:t>
            </w:r>
          </w:p>
          <w:p w:rsidR="000B25BE" w:rsidRDefault="000B25BE" w:rsidP="000B25BE">
            <w:pPr>
              <w:pStyle w:val="ListParagraph"/>
              <w:numPr>
                <w:ilvl w:val="0"/>
                <w:numId w:val="20"/>
              </w:numPr>
            </w:pPr>
            <w:r>
              <w:t>Allie’s Paw Spa does not make the backup client keys</w:t>
            </w:r>
          </w:p>
          <w:p w:rsidR="000B25BE" w:rsidRDefault="000B25BE" w:rsidP="000B25BE">
            <w:pPr>
              <w:pStyle w:val="ListParagraph"/>
              <w:numPr>
                <w:ilvl w:val="0"/>
                <w:numId w:val="20"/>
              </w:numPr>
            </w:pPr>
            <w:r>
              <w:t>Allie’s Paw Spa has permission to provide my keys to any employee that will be conducting services.</w:t>
            </w:r>
          </w:p>
          <w:p w:rsidR="00435927" w:rsidRDefault="000B25BE" w:rsidP="000B25BE">
            <w:pPr>
              <w:pStyle w:val="ListParagraph"/>
              <w:numPr>
                <w:ilvl w:val="0"/>
                <w:numId w:val="20"/>
              </w:numPr>
            </w:pPr>
            <w:r>
              <w:t xml:space="preserve"> If client supplies only one key, we cannot respond to an emergency situation in a timely manner. Client understand the risk that their pet may not be </w:t>
            </w:r>
            <w:r w:rsidR="00555807">
              <w:t>car</w:t>
            </w:r>
            <w:r>
              <w:t xml:space="preserve">ed for as </w:t>
            </w:r>
            <w:r w:rsidR="00435927">
              <w:t>scheduled.</w:t>
            </w:r>
          </w:p>
          <w:p w:rsidR="007C3163" w:rsidRDefault="00435927" w:rsidP="00B15A98">
            <w:pPr>
              <w:pStyle w:val="ListParagraph"/>
              <w:numPr>
                <w:ilvl w:val="0"/>
                <w:numId w:val="20"/>
              </w:numPr>
            </w:pPr>
            <w:r>
              <w:t xml:space="preserve">Client further understands that if the services of a locksmith are required in order to access your </w:t>
            </w:r>
            <w:r w:rsidR="00555807">
              <w:t>home</w:t>
            </w:r>
            <w:r>
              <w:t xml:space="preserve"> client is responsible for all locksmith charges and any additional time the sitter is required to wait at the home until </w:t>
            </w:r>
            <w:r w:rsidR="00555807">
              <w:t>lock</w:t>
            </w:r>
            <w:r>
              <w:t xml:space="preserve">smith </w:t>
            </w:r>
            <w:r w:rsidR="00555807">
              <w:t>arrives.</w:t>
            </w:r>
          </w:p>
          <w:p w:rsidR="00B15A98" w:rsidRDefault="00B15A98" w:rsidP="00B15A98">
            <w:pPr>
              <w:ind w:left="48"/>
            </w:pPr>
            <w:r>
              <w:t>Printed Name ____________________________                                                                                                                             Client Signature_______________________________________Date______________</w:t>
            </w:r>
          </w:p>
          <w:p w:rsidR="007C3163" w:rsidRDefault="007C3163"/>
          <w:p w:rsidR="007C3163" w:rsidRDefault="007C3163"/>
        </w:tc>
      </w:tr>
      <w:tr w:rsidR="00555807" w:rsidTr="00555807">
        <w:trPr>
          <w:trHeight w:val="2799"/>
        </w:trPr>
        <w:tc>
          <w:tcPr>
            <w:tcW w:w="10800" w:type="dxa"/>
            <w:tcBorders>
              <w:top w:val="nil"/>
              <w:bottom w:val="single" w:sz="18" w:space="0" w:color="D55816" w:themeColor="accent2"/>
            </w:tcBorders>
          </w:tcPr>
          <w:p w:rsidR="00555807" w:rsidRDefault="00555807"/>
        </w:tc>
      </w:tr>
    </w:tbl>
    <w:p w:rsidR="00A42189" w:rsidRDefault="00A42189">
      <w:pPr>
        <w:ind w:left="144"/>
      </w:pPr>
    </w:p>
    <w:p w:rsidR="00A42189" w:rsidRDefault="00A42189" w:rsidP="00A42189">
      <w:r>
        <w:br w:type="page"/>
      </w:r>
    </w:p>
    <w:p w:rsidR="00893274" w:rsidRDefault="00702C09" w:rsidP="00702C09">
      <w:pPr>
        <w:pStyle w:val="Heading2"/>
      </w:pPr>
      <w:r>
        <w:lastRenderedPageBreak/>
        <w:t>Vet information and release form</w:t>
      </w:r>
    </w:p>
    <w:p w:rsidR="00F32769" w:rsidRDefault="00F32769" w:rsidP="00F32769"/>
    <w:p w:rsidR="00F32769" w:rsidRDefault="00F32769" w:rsidP="00F32769">
      <w:r>
        <w:t xml:space="preserve">Name of Vet/Clinic ____________________________________________________ </w:t>
      </w:r>
    </w:p>
    <w:p w:rsidR="00F32769" w:rsidRDefault="00F32769" w:rsidP="00F32769">
      <w:r>
        <w:t xml:space="preserve">Address ___________________________________ </w:t>
      </w:r>
      <w:proofErr w:type="spellStart"/>
      <w:r>
        <w:t>City________________State_____Zip</w:t>
      </w:r>
      <w:proofErr w:type="spellEnd"/>
      <w:r>
        <w:t>_______ Phone_____________________________ This facility offers emergency service after regular hours: Y / N</w:t>
      </w:r>
    </w:p>
    <w:p w:rsidR="00F32769" w:rsidRDefault="00F32769" w:rsidP="00F32769">
      <w:r>
        <w:t xml:space="preserve"> Name of After Hours Facility, if different than above________________________________________         </w:t>
      </w:r>
    </w:p>
    <w:p w:rsidR="00F32769" w:rsidRDefault="00F32769" w:rsidP="00F32769">
      <w:r>
        <w:t xml:space="preserve">Address ___________________________________ </w:t>
      </w:r>
      <w:proofErr w:type="spellStart"/>
      <w:r>
        <w:t>City________________State_____Zip</w:t>
      </w:r>
      <w:proofErr w:type="spellEnd"/>
      <w:r>
        <w:t xml:space="preserve">_______ Phone_____________________________  </w:t>
      </w:r>
    </w:p>
    <w:p w:rsidR="00F32769" w:rsidRDefault="00F32769" w:rsidP="00F32769">
      <w:r>
        <w:t>I understand that in the event of an emergency Allie’s Paw Spa will make every attempt to contact me. In the event that I cannot be reached I authorize the following:</w:t>
      </w:r>
    </w:p>
    <w:p w:rsidR="00F32769" w:rsidRDefault="00F32769" w:rsidP="00F32769">
      <w:pPr>
        <w:pStyle w:val="ListParagraph"/>
        <w:numPr>
          <w:ilvl w:val="0"/>
          <w:numId w:val="22"/>
        </w:numPr>
      </w:pPr>
      <w:r>
        <w:t>In the event of illness or injury, I authorize Allie’s Paw Spa to seek appropriate medical treatment for my pet. _____</w:t>
      </w:r>
    </w:p>
    <w:p w:rsidR="00F32769" w:rsidRDefault="00F32769" w:rsidP="00F32769">
      <w:pPr>
        <w:pStyle w:val="ListParagraph"/>
        <w:numPr>
          <w:ilvl w:val="0"/>
          <w:numId w:val="22"/>
        </w:numPr>
      </w:pPr>
      <w:r>
        <w:t>I understand that every effort will be made to take my pet to the vet clinic specified on the emergency form if the situation permits however; Allie’s Paw Spa has the authority to seek treatment at any veterinary clinic. ____</w:t>
      </w:r>
    </w:p>
    <w:p w:rsidR="00F32769" w:rsidRDefault="00F32769" w:rsidP="00F32769">
      <w:pPr>
        <w:pStyle w:val="ListParagraph"/>
        <w:numPr>
          <w:ilvl w:val="0"/>
          <w:numId w:val="22"/>
        </w:numPr>
      </w:pPr>
      <w:r>
        <w:t>Furthermore, I agree to reimburse Allie’s Paw Spa within 14 days of incident for veterinary fees and all related costs including transportation in any amount up to $_____________ (please specify dollar amount per pet. Common amounts are $200, $1000, or unlimited). ______</w:t>
      </w:r>
    </w:p>
    <w:p w:rsidR="00D93FA3" w:rsidRDefault="00D93FA3" w:rsidP="00D93FA3">
      <w:r>
        <w:t>(Please initial above)</w:t>
      </w:r>
    </w:p>
    <w:p w:rsidR="000A745A" w:rsidRDefault="000A745A" w:rsidP="00D93FA3"/>
    <w:p w:rsidR="000A745A" w:rsidRDefault="000A745A" w:rsidP="00D93FA3">
      <w:r>
        <w:t>This release does not expire and will remain on file for future services with Allie’s Paw Spa.</w:t>
      </w:r>
    </w:p>
    <w:p w:rsidR="000A745A" w:rsidRDefault="000A745A" w:rsidP="00D93FA3">
      <w:r>
        <w:t>Client Signature __________________________________ Printed Name _________________________________ Date_________</w:t>
      </w:r>
    </w:p>
    <w:p w:rsidR="0083590B" w:rsidRDefault="0083590B" w:rsidP="00D93FA3"/>
    <w:p w:rsidR="0083590B" w:rsidRDefault="0083590B" w:rsidP="0083590B">
      <w:r>
        <w:br w:type="page"/>
      </w:r>
    </w:p>
    <w:p w:rsidR="000A745A" w:rsidRDefault="0083590B" w:rsidP="0083590B">
      <w:pPr>
        <w:pStyle w:val="Heading2"/>
      </w:pPr>
      <w:r>
        <w:lastRenderedPageBreak/>
        <w:t>Pet services agreement</w:t>
      </w:r>
    </w:p>
    <w:p w:rsidR="003B1143" w:rsidRDefault="003B1143" w:rsidP="0083590B">
      <w:r>
        <w:t xml:space="preserve">Client desires to </w:t>
      </w:r>
      <w:r w:rsidR="0083590B">
        <w:t>engage</w:t>
      </w:r>
      <w:r>
        <w:t xml:space="preserve"> Allie’s Paw Spa &amp; Sitting and its employees, members, agents and </w:t>
      </w:r>
      <w:r w:rsidR="0083590B">
        <w:t>rep</w:t>
      </w:r>
      <w:r>
        <w:t>resentatives to obtain the care and services provided by Allie’s Paw Spa for Client’s pet(s) and</w:t>
      </w:r>
      <w:r w:rsidRPr="003B1143">
        <w:t xml:space="preserve"> </w:t>
      </w:r>
      <w:r>
        <w:t xml:space="preserve">Allie’s Paw Spa &amp; Sitting agrees to provide Services  in </w:t>
      </w:r>
      <w:r w:rsidR="0083590B">
        <w:t>accordance</w:t>
      </w:r>
      <w:r>
        <w:t xml:space="preserve"> with the terms and c</w:t>
      </w:r>
      <w:r w:rsidR="0083590B">
        <w:t>ondition</w:t>
      </w:r>
      <w:r>
        <w:t xml:space="preserve">s of this  Service Agreement. In consideration of the following terms and conditions, and other good and valuable </w:t>
      </w:r>
      <w:r w:rsidR="0083590B">
        <w:t>co</w:t>
      </w:r>
      <w:r>
        <w:t>nsideration hereby acknowledged by the parties hereto, Client and</w:t>
      </w:r>
      <w:r w:rsidRPr="003B1143">
        <w:t xml:space="preserve"> </w:t>
      </w:r>
      <w:r>
        <w:t xml:space="preserve">Allie’s Paw Spa &amp; Sitting agree as </w:t>
      </w:r>
      <w:r w:rsidR="0083590B">
        <w:t>follows:</w:t>
      </w:r>
    </w:p>
    <w:p w:rsidR="00A70ED6" w:rsidRDefault="0083590B" w:rsidP="00A70ED6">
      <w:pPr>
        <w:pStyle w:val="ListParagraph"/>
        <w:numPr>
          <w:ilvl w:val="0"/>
          <w:numId w:val="23"/>
        </w:numPr>
      </w:pPr>
      <w:r>
        <w:t>Client autho</w:t>
      </w:r>
      <w:r w:rsidR="003B1143">
        <w:t>rizes and engages Allie’s Paw Spa &amp; Sitting</w:t>
      </w:r>
      <w:r>
        <w:t xml:space="preserve"> to perform the Services as set forth herein and in the price sheet prov</w:t>
      </w:r>
      <w:r w:rsidR="003B1143">
        <w:t xml:space="preserve">ided to Client </w:t>
      </w:r>
      <w:r>
        <w:t xml:space="preserve"> for the time period(s) as requeste</w:t>
      </w:r>
      <w:r w:rsidR="003B1143">
        <w:t xml:space="preserve">d by Client </w:t>
      </w:r>
      <w:r>
        <w:t>. During any Scheduled Period, fees for Services will be calculated pursuant to the Price Sheet, which may be modified fro</w:t>
      </w:r>
      <w:r w:rsidR="003B1143">
        <w:t>m time-to-time by Allie’s Paw Spa &amp; Sitting</w:t>
      </w:r>
      <w:r>
        <w:t xml:space="preserve"> in its sole discretion. If Client determines that any Services scheduled during the Scheduled Period are no longer required, Client must notify </w:t>
      </w:r>
      <w:r w:rsidR="003B1143">
        <w:t xml:space="preserve">Allie’s Paw Spa &amp; Sitting </w:t>
      </w:r>
      <w:r>
        <w:t xml:space="preserve">promptly, and in no event less than the period of time specified in the Price Sheet to avoid being charged for any such Services. </w:t>
      </w:r>
    </w:p>
    <w:p w:rsidR="00A70ED6" w:rsidRDefault="0083590B" w:rsidP="00A70ED6">
      <w:pPr>
        <w:pStyle w:val="ListParagraph"/>
        <w:numPr>
          <w:ilvl w:val="0"/>
          <w:numId w:val="23"/>
        </w:numPr>
      </w:pPr>
      <w:r>
        <w:t xml:space="preserve">2. In the event of an emergency (e.g., injured pets, severe weather, broken pipes, natural disaster, fire, etc.), </w:t>
      </w:r>
      <w:r w:rsidR="003B1143">
        <w:t xml:space="preserve">Allie’s Paw Spa &amp; Sitting </w:t>
      </w:r>
      <w:r>
        <w:t>is hereby authorized to take all measures de</w:t>
      </w:r>
      <w:r w:rsidR="003B1143">
        <w:t>emed necessary or advisable by Allie’s Paw Spa &amp; Sitting</w:t>
      </w:r>
      <w:r>
        <w:t xml:space="preserve"> in its sole and absolute discretion in caring for Pets and Client’s property (including without limitation emergency veterinary care for Pets and emergency repair services for Client’s home) and Client agrees to defend, indemnify and hold harmless </w:t>
      </w:r>
      <w:r w:rsidR="003B1143">
        <w:t>Allie’s Paw Spa &amp; Sitting</w:t>
      </w:r>
      <w:r>
        <w:t xml:space="preserve">, its respective employees, members, agents and affiliates from all liabilities, claims and expenses, including reasonable </w:t>
      </w:r>
      <w:proofErr w:type="spellStart"/>
      <w:r>
        <w:t>attorneys</w:t>
      </w:r>
      <w:proofErr w:type="spellEnd"/>
      <w:r>
        <w:t xml:space="preserve"> fees, that arise from or relate to such decisions. In the event of such an emergency, Client shall immediately reimburse </w:t>
      </w:r>
      <w:r w:rsidR="003B1143">
        <w:t xml:space="preserve">Allie’s Paw Spa &amp; Sitting </w:t>
      </w:r>
      <w:r>
        <w:t>for expenses incurred, plus any additional fees or expenses for attending to such an emergency. Furthermore, Client is responsible for providing keys to access their home or building. Any locksmith fees incurred as a result of providing faulty keys is the financial responsibility of the Client</w:t>
      </w:r>
    </w:p>
    <w:p w:rsidR="00A70ED6" w:rsidRDefault="0083590B" w:rsidP="00A70ED6">
      <w:pPr>
        <w:pStyle w:val="ListParagraph"/>
        <w:numPr>
          <w:ilvl w:val="0"/>
          <w:numId w:val="23"/>
        </w:numPr>
      </w:pPr>
      <w:r>
        <w:t xml:space="preserve">Client shall promptly pay all invoices from </w:t>
      </w:r>
      <w:r w:rsidR="00A70ED6">
        <w:t>Allie’s Paw Spa &amp; Sitting</w:t>
      </w:r>
      <w:r>
        <w:t xml:space="preserve"> and may be required to pay certain fees in advance as determined by </w:t>
      </w:r>
      <w:r w:rsidR="00A70ED6">
        <w:t>Allie’s Paw Spa &amp; Sitting</w:t>
      </w:r>
      <w:r>
        <w:t xml:space="preserve">. Late fees, handling fees for returned checks and other fees shall be payable as set forth in the Price Sheet. Client shall pay interest charges at the lesser rate of one and one-half percent (1.5%) per month or the maximum rate permitted by law on past due invoices. Client will be responsible for all costs and fees associated with collection proceedings, including attorneys’ fees, for all amounts more than forty-five (45) days past due. </w:t>
      </w:r>
    </w:p>
    <w:p w:rsidR="00A70ED6" w:rsidRDefault="0083590B" w:rsidP="00A70ED6">
      <w:pPr>
        <w:pStyle w:val="ListParagraph"/>
        <w:numPr>
          <w:ilvl w:val="0"/>
          <w:numId w:val="23"/>
        </w:numPr>
      </w:pPr>
      <w:r>
        <w:t xml:space="preserve">4. Client represents and warrants that Pets are currently vaccinated in accordance with all local and state laws and regulations. Client agrees to indemnify, defend and hold harmless </w:t>
      </w:r>
      <w:r w:rsidR="00A70ED6">
        <w:t>Allie’s Paw Spa &amp; Sitting</w:t>
      </w:r>
      <w:r>
        <w:t xml:space="preserve">, its respective employees, members, agents and affiliates from all liabilities, claims and expenses, including reasonable </w:t>
      </w:r>
      <w:proofErr w:type="spellStart"/>
      <w:r>
        <w:t>attorneys</w:t>
      </w:r>
      <w:proofErr w:type="spellEnd"/>
      <w:r>
        <w:t xml:space="preserve"> fees, that arise from or relate to Pets’ behavior, including without limitation property damage, personal injury or death caused by Pets.</w:t>
      </w:r>
    </w:p>
    <w:p w:rsidR="00A70ED6" w:rsidRDefault="0083590B" w:rsidP="00A70ED6">
      <w:pPr>
        <w:pStyle w:val="ListParagraph"/>
        <w:numPr>
          <w:ilvl w:val="0"/>
          <w:numId w:val="23"/>
        </w:numPr>
      </w:pPr>
      <w:r>
        <w:t xml:space="preserve"> 5. </w:t>
      </w:r>
      <w:r w:rsidR="00A70ED6">
        <w:t xml:space="preserve">Allie’s Paw Spa &amp; Sitting </w:t>
      </w:r>
      <w:r>
        <w:t xml:space="preserve">PROVIDES NO REPRESENTATIONS OR WARRANTIES, EXPRESS OR IMPLIED, WITH RESPECT TO THE SERVICES AND DISCLAIMS ANY AND ALL IMPLIED WARRANTIES, INCLUDING THE IMPLIED WARRANTIES OF MERCHANTABILITY AND FITNESS FOR A PARTICULAR PURPOSE. IN CONSIDERATION OF THE SERVICES AND AS AN EXPRESS CONDITION THEREOF, THE CLIENT EXPRESSLY </w:t>
      </w:r>
      <w:r>
        <w:lastRenderedPageBreak/>
        <w:t xml:space="preserve">WAIVES AND RELINQUISHES ANY AND ALL CLAIMS AND LIABILITIES OF ANY KIND AGAINST </w:t>
      </w:r>
      <w:r w:rsidR="00A70ED6">
        <w:t xml:space="preserve">Allie’s Paw Spa &amp; Sitting </w:t>
      </w:r>
      <w:r>
        <w:t xml:space="preserve">ARISING FROM OR RELATING TO THE SERVICES OR THIS AGREEMENT, EXCEPT THOSE ARISING FROM THE GROSS NEGLIGENCE OR WILLFUL MISCONDUCT OF </w:t>
      </w:r>
      <w:r w:rsidR="00A70ED6">
        <w:t>Allie’s Paw Spa &amp; Sitting</w:t>
      </w:r>
      <w:r>
        <w:t xml:space="preserve">. WITHOUT LIMITING THE FOREGOING, IN NO EVENT SHALL FUR-GET ME NOT BE LIABLE FOR ANY SPECIAL, INCIDENTAL, INDIRECT OR CONSEQUENTIAL DAMAGES OF ANY KIND IN CONNECTION WITH THIS AGREEMENT, EVEN IF </w:t>
      </w:r>
      <w:r w:rsidR="00A70ED6">
        <w:t>Allie’</w:t>
      </w:r>
      <w:r w:rsidR="001A520B">
        <w:t>s Paw Spa &amp; Sitting</w:t>
      </w:r>
      <w:r>
        <w:t xml:space="preserve"> HAS BEEN INFORMED IN ADVANCE OF THE POSSIBILITY OF SUCH DAMAGES; IN NO EVENT SHALL </w:t>
      </w:r>
      <w:r w:rsidR="00A70ED6">
        <w:t xml:space="preserve">Allie’s Paw Spa &amp; Sitting’s </w:t>
      </w:r>
      <w:r>
        <w:t xml:space="preserve">TOTAL AND AGGREGATE LIABILITY HEREUNDER EXCEED THE AMOUNT PAID BY CLIENT TO </w:t>
      </w:r>
      <w:r w:rsidR="00A70ED6">
        <w:t xml:space="preserve">Allie’s Paw Spa &amp; Sitting </w:t>
      </w:r>
      <w:r>
        <w:t xml:space="preserve">HEREUNDER. </w:t>
      </w:r>
    </w:p>
    <w:p w:rsidR="00E97124" w:rsidRDefault="0083590B" w:rsidP="00A70ED6">
      <w:pPr>
        <w:pStyle w:val="ListParagraph"/>
        <w:numPr>
          <w:ilvl w:val="0"/>
          <w:numId w:val="23"/>
        </w:numPr>
      </w:pPr>
      <w:r>
        <w:t xml:space="preserve"> Either party may terminate this Agreement at any time for any reason or no reason by providing the other party with notice of such termination. This Agreement constitutes the entire agreement between the parties in connection with the subject matter hereof and supersedes all prior and contemporaneous agreements, understandings, negotiations and discussions between the parties, whether oral or written. The validity, construction and performance of this Agreement shall be governed by and construed in accordance with the substantive law</w:t>
      </w:r>
      <w:r w:rsidR="00E97124">
        <w:t xml:space="preserve"> of the California</w:t>
      </w:r>
      <w:r>
        <w:t>, without regard to conflicts of law provisions. If any provision of this Agreement or the application of any such provision shall be held to be contrary to law, the remaining provisions of this Agreement shall remain in full force and effect to the maximum extent permissible. IN WITNESS WHEREOF, the parties hereto have executed this Agreement as of the date first written above.</w:t>
      </w:r>
    </w:p>
    <w:p w:rsidR="00E97124" w:rsidRDefault="00E97124" w:rsidP="00E97124">
      <w:pPr>
        <w:pStyle w:val="ListParagraph"/>
        <w:ind w:left="408"/>
      </w:pPr>
      <w:r>
        <w:t xml:space="preserve"> Client Signature</w:t>
      </w:r>
      <w:r w:rsidR="0083590B">
        <w:t>_______________________________</w:t>
      </w:r>
      <w:r>
        <w:t xml:space="preserve">_____ </w:t>
      </w:r>
    </w:p>
    <w:p w:rsidR="009C1AD5" w:rsidRDefault="00E97124" w:rsidP="00E97124">
      <w:pPr>
        <w:pStyle w:val="ListParagraph"/>
        <w:ind w:left="408"/>
      </w:pPr>
      <w:r>
        <w:t xml:space="preserve"> Printed </w:t>
      </w:r>
      <w:proofErr w:type="spellStart"/>
      <w:r>
        <w:t>Name</w:t>
      </w:r>
      <w:r w:rsidR="0083590B">
        <w:t>______________</w:t>
      </w:r>
      <w:r>
        <w:t>______________________Date</w:t>
      </w:r>
      <w:proofErr w:type="spellEnd"/>
      <w:r w:rsidR="0083590B">
        <w:t>____________________</w:t>
      </w:r>
    </w:p>
    <w:p w:rsidR="009C1AD5" w:rsidRDefault="009C1AD5" w:rsidP="009C1AD5">
      <w:r>
        <w:br w:type="page"/>
      </w:r>
    </w:p>
    <w:p w:rsidR="0083590B" w:rsidRDefault="009C1AD5" w:rsidP="009C1AD5">
      <w:pPr>
        <w:pStyle w:val="Heading2"/>
      </w:pPr>
      <w:r>
        <w:lastRenderedPageBreak/>
        <w:t>Credit card authorization form</w:t>
      </w:r>
    </w:p>
    <w:p w:rsidR="009C1AD5" w:rsidRDefault="009C1AD5" w:rsidP="009C1AD5">
      <w:r>
        <w:t xml:space="preserve"> I authorize Allie’s Paw Spa to automatically charge the credit card listed below as payment for invoices for any and all future services. I understand that Allie’s Paw Spa will provide me with an invoice either by US Mail or email disclosing the amount of charges.</w:t>
      </w:r>
    </w:p>
    <w:p w:rsidR="009C1AD5" w:rsidRDefault="009C1AD5" w:rsidP="009C1AD5">
      <w:r>
        <w:t xml:space="preserve">Client Information </w:t>
      </w:r>
    </w:p>
    <w:p w:rsidR="009C1AD5" w:rsidRDefault="009C1AD5" w:rsidP="009C1AD5">
      <w:r>
        <w:t xml:space="preserve">Name (as it appears on the card) ________________________________________________ </w:t>
      </w:r>
    </w:p>
    <w:p w:rsidR="009C1AD5" w:rsidRDefault="009C1AD5" w:rsidP="009C1AD5">
      <w:r>
        <w:t>Billing Address_________________________________City________________State_____Zip_____</w:t>
      </w:r>
    </w:p>
    <w:p w:rsidR="009C1AD5" w:rsidRDefault="009C1AD5" w:rsidP="009C1AD5">
      <w:r>
        <w:t xml:space="preserve"> Contact Number_____________________________ work/cell/home(please circle) </w:t>
      </w:r>
    </w:p>
    <w:p w:rsidR="009C1AD5" w:rsidRDefault="009C1AD5" w:rsidP="009C1AD5">
      <w:r>
        <w:t>Email Address_________________________________________________</w:t>
      </w:r>
    </w:p>
    <w:p w:rsidR="009C1AD5" w:rsidRDefault="009C1AD5" w:rsidP="009C1AD5">
      <w:r>
        <w:t xml:space="preserve"> Credit Card Information</w:t>
      </w:r>
    </w:p>
    <w:p w:rsidR="009C1AD5" w:rsidRDefault="009C1AD5" w:rsidP="009C1AD5">
      <w:r>
        <w:t xml:space="preserve"> Account Number___________________________________________ Expiration Date ____________ </w:t>
      </w:r>
    </w:p>
    <w:p w:rsidR="009C1AD5" w:rsidRDefault="009C1AD5" w:rsidP="009C1AD5">
      <w:proofErr w:type="spellStart"/>
      <w:r>
        <w:t>VCode</w:t>
      </w:r>
      <w:proofErr w:type="spellEnd"/>
      <w:r>
        <w:t xml:space="preserve"> ___________(3 digit code on back of card) Visa/MasterCard/Discover (please circle) </w:t>
      </w:r>
    </w:p>
    <w:p w:rsidR="009C1AD5" w:rsidRDefault="009C1AD5" w:rsidP="009C1AD5">
      <w:r>
        <w:t xml:space="preserve"> I understand that this information will be retained on file for any future invoice charges. If you would like to change your credit card information, you will need to submit a new form to our office. </w:t>
      </w:r>
    </w:p>
    <w:p w:rsidR="009C1AD5" w:rsidRDefault="009C1AD5" w:rsidP="009C1AD5">
      <w:r>
        <w:t xml:space="preserve">Client Signature___________________________________________Date____________ </w:t>
      </w:r>
    </w:p>
    <w:p w:rsidR="009C1AD5" w:rsidRDefault="009C1AD5" w:rsidP="009C1AD5">
      <w:r>
        <w:t xml:space="preserve">Printed Name_____________________________________________ </w:t>
      </w:r>
    </w:p>
    <w:p w:rsidR="00FB5C8E" w:rsidRDefault="006A62C4" w:rsidP="009C1AD5">
      <w:r>
        <w:t xml:space="preserve">Questions? Feel free to email us at </w:t>
      </w:r>
      <w:hyperlink r:id="rId9" w:history="1">
        <w:r w:rsidRPr="00AD0A37">
          <w:rPr>
            <w:rStyle w:val="Hyperlink"/>
          </w:rPr>
          <w:t>alliespawspa@yahoo.com</w:t>
        </w:r>
      </w:hyperlink>
      <w:r>
        <w:t xml:space="preserve"> or call 916-425-4508.</w:t>
      </w:r>
    </w:p>
    <w:p w:rsidR="00FB5C8E" w:rsidRDefault="00FB5C8E" w:rsidP="00FB5C8E">
      <w:r>
        <w:br w:type="page"/>
      </w:r>
    </w:p>
    <w:p w:rsidR="009C1AD5" w:rsidRDefault="00FB5C8E" w:rsidP="00FB5C8E">
      <w:pPr>
        <w:pStyle w:val="Heading2"/>
      </w:pPr>
      <w:r>
        <w:lastRenderedPageBreak/>
        <w:t>PUrr-furred</w:t>
      </w:r>
      <w:r w:rsidR="00D0524E">
        <w:t xml:space="preserve"> </w:t>
      </w:r>
      <w:r>
        <w:t>customer  Loyalty program</w:t>
      </w:r>
    </w:p>
    <w:p w:rsidR="00474808" w:rsidRDefault="00474808" w:rsidP="00474808">
      <w:r>
        <w:t>Thank you for your interest in our loyalty program. Membership allows you to prepa</w:t>
      </w:r>
      <w:r w:rsidR="00344D40">
        <w:t>y for dog walking/sitting</w:t>
      </w:r>
      <w:r w:rsidR="00BB1D1A">
        <w:t xml:space="preserve"> </w:t>
      </w:r>
      <w:r>
        <w:t>at a flat, discounted rate. The details for the program are as follows:</w:t>
      </w:r>
    </w:p>
    <w:p w:rsidR="00474808" w:rsidRDefault="00474808" w:rsidP="00474808">
      <w:pPr>
        <w:pStyle w:val="ListParagraph"/>
        <w:numPr>
          <w:ilvl w:val="0"/>
          <w:numId w:val="24"/>
        </w:numPr>
      </w:pPr>
      <w:r>
        <w:t>Membership cov</w:t>
      </w:r>
      <w:r w:rsidR="00BB1D1A">
        <w:t>ers maximum of 2 walks per day</w:t>
      </w:r>
      <w:r w:rsidR="00C922EC">
        <w:t>, Monday through Saturday between the hours of 9am to 9</w:t>
      </w:r>
      <w:r>
        <w:t>pm</w:t>
      </w:r>
      <w:r w:rsidR="00C922EC">
        <w:t xml:space="preserve"> depending on schedule</w:t>
      </w:r>
      <w:r>
        <w:t>.</w:t>
      </w:r>
    </w:p>
    <w:p w:rsidR="00474808" w:rsidRDefault="00474808" w:rsidP="00474808">
      <w:pPr>
        <w:pStyle w:val="ListParagraph"/>
        <w:numPr>
          <w:ilvl w:val="0"/>
          <w:numId w:val="24"/>
        </w:numPr>
      </w:pPr>
      <w:r>
        <w:t xml:space="preserve">Additional </w:t>
      </w:r>
      <w:r w:rsidR="00C922EC">
        <w:t>walks</w:t>
      </w:r>
      <w:r>
        <w:t>, baths, or other services will be billed separately.</w:t>
      </w:r>
    </w:p>
    <w:p w:rsidR="00474808" w:rsidRDefault="00474808" w:rsidP="00474808">
      <w:pPr>
        <w:pStyle w:val="ListParagraph"/>
        <w:numPr>
          <w:ilvl w:val="0"/>
          <w:numId w:val="24"/>
        </w:numPr>
      </w:pPr>
      <w:r>
        <w:t>Membership begins on the first of the month and ends in the last day of the month. There are no refunds if you cancel yo</w:t>
      </w:r>
      <w:r w:rsidR="00C922EC">
        <w:t xml:space="preserve">ur walks </w:t>
      </w:r>
      <w:r>
        <w:t xml:space="preserve">for the month. </w:t>
      </w:r>
    </w:p>
    <w:p w:rsidR="00474808" w:rsidRDefault="00474808" w:rsidP="00474808">
      <w:pPr>
        <w:pStyle w:val="ListParagraph"/>
        <w:numPr>
          <w:ilvl w:val="0"/>
          <w:numId w:val="24"/>
        </w:numPr>
      </w:pPr>
      <w:r>
        <w:t>Client must have a valid credit card on file and approve us to charge the membership rate on the first of each month.</w:t>
      </w:r>
    </w:p>
    <w:p w:rsidR="00474808" w:rsidRDefault="00474808" w:rsidP="00474808">
      <w:pPr>
        <w:pStyle w:val="ListParagraph"/>
        <w:numPr>
          <w:ilvl w:val="0"/>
          <w:numId w:val="24"/>
        </w:numPr>
      </w:pPr>
      <w:r>
        <w:t>Membership will automatically renew each month. All enrollments and/or cancellations must be received by the 25</w:t>
      </w:r>
      <w:r w:rsidRPr="0000759E">
        <w:rPr>
          <w:vertAlign w:val="superscript"/>
        </w:rPr>
        <w:t>th</w:t>
      </w:r>
      <w:r>
        <w:t xml:space="preserve"> of the month prior to membership.</w:t>
      </w:r>
    </w:p>
    <w:p w:rsidR="00593D51" w:rsidRDefault="00593D51" w:rsidP="00593D51"/>
    <w:p w:rsidR="00474808" w:rsidRDefault="009D5832" w:rsidP="00FB5C8E">
      <w:r>
        <w:rPr>
          <w:noProof/>
        </w:rPr>
        <mc:AlternateContent>
          <mc:Choice Requires="wpg">
            <w:drawing>
              <wp:anchor distT="45720" distB="45720" distL="182880" distR="182880" simplePos="0" relativeHeight="251661312" behindDoc="0" locked="0" layoutInCell="1" allowOverlap="1">
                <wp:simplePos x="0" y="0"/>
                <wp:positionH relativeFrom="margin">
                  <wp:posOffset>-190500</wp:posOffset>
                </wp:positionH>
                <wp:positionV relativeFrom="margin">
                  <wp:posOffset>3383915</wp:posOffset>
                </wp:positionV>
                <wp:extent cx="3596640" cy="2534920"/>
                <wp:effectExtent l="0" t="0" r="3810" b="0"/>
                <wp:wrapSquare wrapText="bothSides"/>
                <wp:docPr id="5" name="Group 5"/>
                <wp:cNvGraphicFramePr/>
                <a:graphic xmlns:a="http://schemas.openxmlformats.org/drawingml/2006/main">
                  <a:graphicData uri="http://schemas.microsoft.com/office/word/2010/wordprocessingGroup">
                    <wpg:wgp>
                      <wpg:cNvGrpSpPr/>
                      <wpg:grpSpPr>
                        <a:xfrm>
                          <a:off x="0" y="0"/>
                          <a:ext cx="3596640" cy="2534920"/>
                          <a:chOff x="-190569" y="1074193"/>
                          <a:chExt cx="3597940" cy="2534404"/>
                        </a:xfrm>
                      </wpg:grpSpPr>
                      <wps:wsp>
                        <wps:cNvPr id="6" name="Rectangle 6"/>
                        <wps:cNvSpPr/>
                        <wps:spPr>
                          <a:xfrm>
                            <a:off x="-160077" y="1074193"/>
                            <a:ext cx="3567448" cy="777081"/>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B4CC1" w:rsidRDefault="009D5832" w:rsidP="009D5832">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PURRFURRED PROGRAM</w:t>
                              </w:r>
                            </w:p>
                            <w:p w:rsidR="009D5832" w:rsidRDefault="009D5832" w:rsidP="009D5832">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$5 A MONTH %20 PERCENT DISCOUNT #</w:t>
                              </w:r>
                            </w:p>
                            <w:p w:rsidR="007B4CC1" w:rsidRDefault="007B4CC1">
                              <w:pPr>
                                <w:jc w:val="center"/>
                                <w:rPr>
                                  <w:rFonts w:asciiTheme="majorHAnsi" w:eastAsiaTheme="majorEastAsia" w:hAnsiTheme="majorHAnsi" w:cstheme="majorBidi"/>
                                  <w:color w:val="FFFFFF" w:themeColor="background1"/>
                                  <w:sz w:val="24"/>
                                  <w:szCs w:val="28"/>
                                </w:rPr>
                              </w:pPr>
                            </w:p>
                            <w:p w:rsidR="007B4CC1" w:rsidRDefault="007B4CC1">
                              <w:pPr>
                                <w:jc w:val="center"/>
                                <w:rPr>
                                  <w:rFonts w:asciiTheme="majorHAnsi" w:eastAsiaTheme="majorEastAsia" w:hAnsiTheme="majorHAnsi" w:cstheme="majorBidi"/>
                                  <w:color w:val="FFFFFF" w:themeColor="background1"/>
                                  <w:sz w:val="24"/>
                                  <w:szCs w:val="28"/>
                                </w:rPr>
                              </w:pPr>
                            </w:p>
                            <w:p w:rsidR="007B4CC1" w:rsidRDefault="007B4CC1">
                              <w:pPr>
                                <w:jc w:val="center"/>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Text Box 7"/>
                        <wps:cNvSpPr txBox="1"/>
                        <wps:spPr>
                          <a:xfrm>
                            <a:off x="-190569" y="1783979"/>
                            <a:ext cx="3567449" cy="182461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B4CC1" w:rsidRDefault="009D5832">
                              <w:pPr>
                                <w:rPr>
                                  <w:caps/>
                                  <w:color w:val="A5300F" w:themeColor="accent1"/>
                                  <w:sz w:val="26"/>
                                  <w:szCs w:val="26"/>
                                </w:rPr>
                              </w:pPr>
                              <w:r>
                                <w:rPr>
                                  <w:caps/>
                                  <w:color w:val="A5300F" w:themeColor="accent1"/>
                                  <w:sz w:val="26"/>
                                  <w:szCs w:val="26"/>
                                </w:rPr>
                                <w:t>FOR A MONTHLY FEE OF $5.00 YOU CAN USE THIS NUMBER ON ALL PURCHASES AT aLLIE’S PAW SPA. fROM PET SITTING TO GROOMING A 20% DISCOUNT WILL BE APPLIED WITH YOUR MEMBERSHIP NUMBER.</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id="Group 5" o:spid="_x0000_s1026" style="position:absolute;margin-left:-15pt;margin-top:266.45pt;width:283.2pt;height:199.6pt;z-index:251661312;mso-wrap-distance-left:14.4pt;mso-wrap-distance-top:3.6pt;mso-wrap-distance-right:14.4pt;mso-wrap-distance-bottom:3.6pt;mso-position-horizontal-relative:margin;mso-position-vertical-relative:margin;mso-width-relative:margin;mso-height-relative:margin" coordorigin="-1905,10741" coordsize="35979,25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">
                <v:rect id="Rectangle 6" o:spid="_x0000_s1027" style="position:absolute;left:-1600;top:10741;width:35673;height:77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" fillcolor="#a5300f [3204]" stroked="f" strokeweight="1.25pt">
                  <v:stroke endcap="round"/>
                  <v:textbox>
                    <w:txbxContent>
                      <w:p w:rsidR="007B4CC1" w:rsidRDefault="009D5832" w:rsidP="009D5832">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PURRFURRED PROGRAM</w:t>
                        </w:r>
                      </w:p>
                      <w:p w:rsidR="009D5832" w:rsidRDefault="009D5832" w:rsidP="009D5832">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$5 A MONTH %20 PERCENT DISCOUNT #</w:t>
                        </w:r>
                      </w:p>
                      <w:p w:rsidR="007B4CC1" w:rsidRDefault="007B4CC1">
                        <w:pPr>
                          <w:jc w:val="center"/>
                          <w:rPr>
                            <w:rFonts w:asciiTheme="majorHAnsi" w:eastAsiaTheme="majorEastAsia" w:hAnsiTheme="majorHAnsi" w:cstheme="majorBidi"/>
                            <w:color w:val="FFFFFF" w:themeColor="background1"/>
                            <w:sz w:val="24"/>
                            <w:szCs w:val="28"/>
                          </w:rPr>
                        </w:pPr>
                      </w:p>
                      <w:p w:rsidR="007B4CC1" w:rsidRDefault="007B4CC1">
                        <w:pPr>
                          <w:jc w:val="center"/>
                          <w:rPr>
                            <w:rFonts w:asciiTheme="majorHAnsi" w:eastAsiaTheme="majorEastAsia" w:hAnsiTheme="majorHAnsi" w:cstheme="majorBidi"/>
                            <w:color w:val="FFFFFF" w:themeColor="background1"/>
                            <w:sz w:val="24"/>
                            <w:szCs w:val="28"/>
                          </w:rPr>
                        </w:pPr>
                      </w:p>
                      <w:p w:rsidR="007B4CC1" w:rsidRDefault="007B4CC1">
                        <w:pPr>
                          <w:jc w:val="center"/>
                          <w:rPr>
                            <w:rFonts w:asciiTheme="majorHAnsi" w:eastAsiaTheme="majorEastAsia" w:hAnsiTheme="majorHAnsi" w:cstheme="majorBidi"/>
                            <w:color w:val="FFFFFF" w:themeColor="background1"/>
                            <w:sz w:val="24"/>
                            <w:szCs w:val="28"/>
                          </w:rPr>
                        </w:pPr>
                      </w:p>
                    </w:txbxContent>
                  </v:textbox>
                </v:rect>
                <v:shapetype id="_x0000_t202" coordsize="21600,21600" o:spt="202" path="m,l,21600r21600,l21600,xe">
                  <v:stroke joinstyle="miter"/>
                  <v:path gradientshapeok="t" o:connecttype="rect"/>
                </v:shapetype>
                <v:shape id="Text Box 7" o:spid="_x0000_s1028" type="#_x0000_t202" style="position:absolute;left:-1905;top:17839;width:35673;height:18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" filled="f" stroked="f" strokeweight=".5pt">
                  <v:textbox style="mso-fit-shape-to-text:t" inset=",7.2pt,,0">
                    <w:txbxContent>
                      <w:p w:rsidR="007B4CC1" w:rsidRDefault="009D5832">
                        <w:pPr>
                          <w:rPr>
                            <w:caps/>
                            <w:color w:val="A5300F" w:themeColor="accent1"/>
                            <w:sz w:val="26"/>
                            <w:szCs w:val="26"/>
                          </w:rPr>
                        </w:pPr>
                        <w:r>
                          <w:rPr>
                            <w:caps/>
                            <w:color w:val="A5300F" w:themeColor="accent1"/>
                            <w:sz w:val="26"/>
                            <w:szCs w:val="26"/>
                          </w:rPr>
                          <w:t>FOR A MONTHLY FEE OF $5.00 YOU CAN USE THIS NUMBER ON ALL PURCHASES AT aLLIE’S PAW SPA. fROM PET SITTING TO GROOMING A 20% DISCOUNT WILL BE APPLIED WITH YOUR MEMBERSHIP NUMBER.</w:t>
                        </w:r>
                      </w:p>
                    </w:txbxContent>
                  </v:textbox>
                </v:shape>
                <w10:wrap type="square" anchorx="margin" anchory="margin"/>
              </v:group>
            </w:pict>
          </mc:Fallback>
        </mc:AlternateContent>
      </w:r>
      <w:r>
        <w:rPr>
          <w:noProof/>
        </w:rPr>
        <mc:AlternateContent>
          <mc:Choice Requires="wpg">
            <w:drawing>
              <wp:anchor distT="45720" distB="45720" distL="182880" distR="182880" simplePos="0" relativeHeight="251659264" behindDoc="0" locked="0" layoutInCell="1" allowOverlap="1">
                <wp:simplePos x="0" y="0"/>
                <wp:positionH relativeFrom="margin">
                  <wp:posOffset>3482340</wp:posOffset>
                </wp:positionH>
                <wp:positionV relativeFrom="margin">
                  <wp:posOffset>3383915</wp:posOffset>
                </wp:positionV>
                <wp:extent cx="3565525" cy="3324225"/>
                <wp:effectExtent l="0" t="0" r="0" b="9525"/>
                <wp:wrapSquare wrapText="bothSides"/>
                <wp:docPr id="198" name="Group 198"/>
                <wp:cNvGraphicFramePr/>
                <a:graphic xmlns:a="http://schemas.openxmlformats.org/drawingml/2006/main">
                  <a:graphicData uri="http://schemas.microsoft.com/office/word/2010/wordprocessingGroup">
                    <wpg:wgp>
                      <wpg:cNvGrpSpPr/>
                      <wpg:grpSpPr>
                        <a:xfrm>
                          <a:off x="0" y="0"/>
                          <a:ext cx="3565525" cy="3324225"/>
                          <a:chOff x="3484201" y="1074194"/>
                          <a:chExt cx="3567448" cy="3324185"/>
                        </a:xfrm>
                      </wpg:grpSpPr>
                      <wps:wsp>
                        <wps:cNvPr id="199" name="Rectangle 199"/>
                        <wps:cNvSpPr/>
                        <wps:spPr>
                          <a:xfrm>
                            <a:off x="3484201" y="1074194"/>
                            <a:ext cx="3567448" cy="761846"/>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D5832" w:rsidRDefault="009D5832" w:rsidP="007B4CC1">
                              <w:pPr>
                                <w:ind w:left="720"/>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DOG WALKING PROGRAM</w:t>
                              </w:r>
                            </w:p>
                            <w:p w:rsidR="007B4CC1" w:rsidRDefault="007B4CC1" w:rsidP="007B4CC1">
                              <w:pPr>
                                <w:ind w:left="720"/>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$150 weekly/$600 a month</w:t>
                              </w:r>
                            </w:p>
                            <w:p w:rsidR="003523F0" w:rsidRDefault="003523F0" w:rsidP="00A96697">
                              <w:pPr>
                                <w:ind w:left="720"/>
                                <w:rPr>
                                  <w:rFonts w:asciiTheme="majorHAnsi" w:eastAsiaTheme="majorEastAsia" w:hAnsiTheme="majorHAnsi" w:cstheme="majorBidi"/>
                                  <w:color w:val="FFFFFF" w:themeColor="background1"/>
                                  <w:sz w:val="24"/>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 name="Text Box 200"/>
                        <wps:cNvSpPr txBox="1"/>
                        <wps:spPr>
                          <a:xfrm>
                            <a:off x="3484201" y="1660815"/>
                            <a:ext cx="3567446" cy="273756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96697" w:rsidRDefault="00A96697">
                              <w:pPr>
                                <w:rPr>
                                  <w:caps/>
                                  <w:color w:val="A5300F" w:themeColor="accent1"/>
                                  <w:sz w:val="26"/>
                                  <w:szCs w:val="26"/>
                                </w:rPr>
                              </w:pPr>
                              <w:r>
                                <w:rPr>
                                  <w:caps/>
                                  <w:color w:val="A5300F" w:themeColor="accent1"/>
                                  <w:sz w:val="26"/>
                                  <w:szCs w:val="26"/>
                                </w:rPr>
                                <w:t>This includes:</w:t>
                              </w:r>
                            </w:p>
                            <w:p w:rsidR="003523F0" w:rsidRDefault="00113A1A" w:rsidP="00A96697">
                              <w:pPr>
                                <w:pStyle w:val="ListParagraph"/>
                                <w:numPr>
                                  <w:ilvl w:val="0"/>
                                  <w:numId w:val="25"/>
                                </w:numPr>
                                <w:rPr>
                                  <w:caps/>
                                  <w:color w:val="A5300F" w:themeColor="accent1"/>
                                  <w:sz w:val="26"/>
                                  <w:szCs w:val="26"/>
                                </w:rPr>
                              </w:pPr>
                              <w:r>
                                <w:rPr>
                                  <w:caps/>
                                  <w:color w:val="A5300F" w:themeColor="accent1"/>
                                  <w:sz w:val="26"/>
                                  <w:szCs w:val="26"/>
                                </w:rPr>
                                <w:t xml:space="preserve">two </w:t>
                              </w:r>
                              <w:r w:rsidR="00A96697">
                                <w:rPr>
                                  <w:caps/>
                                  <w:color w:val="A5300F" w:themeColor="accent1"/>
                                  <w:sz w:val="26"/>
                                  <w:szCs w:val="26"/>
                                </w:rPr>
                                <w:t>30 MINUTE</w:t>
                              </w:r>
                              <w:r>
                                <w:rPr>
                                  <w:caps/>
                                  <w:color w:val="A5300F" w:themeColor="accent1"/>
                                  <w:sz w:val="26"/>
                                  <w:szCs w:val="26"/>
                                </w:rPr>
                                <w:t xml:space="preserve"> walks 5</w:t>
                              </w:r>
                              <w:r w:rsidR="00A96697" w:rsidRPr="00A96697">
                                <w:rPr>
                                  <w:caps/>
                                  <w:color w:val="A5300F" w:themeColor="accent1"/>
                                  <w:sz w:val="26"/>
                                  <w:szCs w:val="26"/>
                                </w:rPr>
                                <w:t xml:space="preserve"> day</w:t>
                              </w:r>
                              <w:r>
                                <w:rPr>
                                  <w:caps/>
                                  <w:color w:val="A5300F" w:themeColor="accent1"/>
                                  <w:sz w:val="26"/>
                                  <w:szCs w:val="26"/>
                                </w:rPr>
                                <w:t>s a week</w:t>
                              </w:r>
                            </w:p>
                            <w:p w:rsidR="00A96697" w:rsidRDefault="00A96697" w:rsidP="00A96697">
                              <w:pPr>
                                <w:pStyle w:val="ListParagraph"/>
                                <w:numPr>
                                  <w:ilvl w:val="0"/>
                                  <w:numId w:val="25"/>
                                </w:numPr>
                                <w:rPr>
                                  <w:caps/>
                                  <w:color w:val="A5300F" w:themeColor="accent1"/>
                                  <w:sz w:val="26"/>
                                  <w:szCs w:val="26"/>
                                </w:rPr>
                              </w:pPr>
                              <w:r>
                                <w:rPr>
                                  <w:caps/>
                                  <w:color w:val="A5300F" w:themeColor="accent1"/>
                                  <w:sz w:val="26"/>
                                  <w:szCs w:val="26"/>
                                </w:rPr>
                                <w:t>food&amp;water check</w:t>
                              </w:r>
                            </w:p>
                            <w:p w:rsidR="00A96697" w:rsidRDefault="00A96697" w:rsidP="00A96697">
                              <w:pPr>
                                <w:pStyle w:val="ListParagraph"/>
                                <w:numPr>
                                  <w:ilvl w:val="0"/>
                                  <w:numId w:val="25"/>
                                </w:numPr>
                                <w:rPr>
                                  <w:caps/>
                                  <w:color w:val="A5300F" w:themeColor="accent1"/>
                                  <w:sz w:val="26"/>
                                  <w:szCs w:val="26"/>
                                </w:rPr>
                              </w:pPr>
                              <w:r>
                                <w:rPr>
                                  <w:caps/>
                                  <w:color w:val="A5300F" w:themeColor="accent1"/>
                                  <w:sz w:val="26"/>
                                  <w:szCs w:val="26"/>
                                </w:rPr>
                                <w:t>PLAYTIME</w:t>
                              </w:r>
                            </w:p>
                            <w:p w:rsidR="00A96697" w:rsidRDefault="00A96697" w:rsidP="00A96697">
                              <w:pPr>
                                <w:rPr>
                                  <w:caps/>
                                  <w:color w:val="A5300F" w:themeColor="accent1"/>
                                  <w:sz w:val="26"/>
                                  <w:szCs w:val="26"/>
                                </w:rPr>
                              </w:pPr>
                              <w:r>
                                <w:rPr>
                                  <w:caps/>
                                  <w:color w:val="A5300F" w:themeColor="accent1"/>
                                  <w:sz w:val="26"/>
                                  <w:szCs w:val="26"/>
                                </w:rPr>
                                <w:t>$50 additional per month per dog</w:t>
                              </w:r>
                            </w:p>
                            <w:p w:rsidR="00113A1A" w:rsidRPr="00113A1A" w:rsidRDefault="00113A1A" w:rsidP="00A96697">
                              <w:pPr>
                                <w:rPr>
                                  <w:caps/>
                                  <w:color w:val="A5300F" w:themeColor="accent1"/>
                                  <w:sz w:val="18"/>
                                  <w:szCs w:val="18"/>
                                </w:rPr>
                              </w:pPr>
                              <w:r>
                                <w:rPr>
                                  <w:caps/>
                                  <w:color w:val="A5300F" w:themeColor="accent1"/>
                                  <w:sz w:val="18"/>
                                  <w:szCs w:val="18"/>
                                </w:rPr>
                                <w:t>*based on current dog walking rate of $20 per 25 minutes. giving you a total savings of $400 a month.</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id="Group 198" o:spid="_x0000_s1029" style="position:absolute;margin-left:274.2pt;margin-top:266.45pt;width:280.75pt;height:261.75pt;z-index:251659264;mso-wrap-distance-left:14.4pt;mso-wrap-distance-top:3.6pt;mso-wrap-distance-right:14.4pt;mso-wrap-distance-bottom:3.6pt;mso-position-horizontal-relative:margin;mso-position-vertical-relative:margin;mso-width-relative:margin;mso-height-relative:margin" coordorigin="34842,10741" coordsize="35674,33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">
                <v:rect id="Rectangle 199" o:spid="_x0000_s1030" style="position:absolute;left:34842;top:10741;width:35674;height:7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" fillcolor="#a5300f [3204]" stroked="f" strokeweight="1.25pt">
                  <v:stroke endcap="round"/>
                  <v:textbox>
                    <w:txbxContent>
                      <w:p w:rsidR="009D5832" w:rsidRDefault="009D5832" w:rsidP="007B4CC1">
                        <w:pPr>
                          <w:ind w:left="720"/>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DOG WALKING PROGRAM</w:t>
                        </w:r>
                      </w:p>
                      <w:p w:rsidR="007B4CC1" w:rsidRDefault="007B4CC1" w:rsidP="007B4CC1">
                        <w:pPr>
                          <w:ind w:left="720"/>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$150 weekly/$600 a month</w:t>
                        </w:r>
                      </w:p>
                      <w:p w:rsidR="003523F0" w:rsidRDefault="003523F0" w:rsidP="00A96697">
                        <w:pPr>
                          <w:ind w:left="720"/>
                          <w:rPr>
                            <w:rFonts w:asciiTheme="majorHAnsi" w:eastAsiaTheme="majorEastAsia" w:hAnsiTheme="majorHAnsi" w:cstheme="majorBidi"/>
                            <w:color w:val="FFFFFF" w:themeColor="background1"/>
                            <w:sz w:val="24"/>
                            <w:szCs w:val="28"/>
                          </w:rPr>
                        </w:pPr>
                      </w:p>
                    </w:txbxContent>
                  </v:textbox>
                </v:rect>
                <v:shape id="Text Box 200" o:spid="_x0000_s1031" type="#_x0000_t202" style="position:absolute;left:34842;top:16608;width:35674;height:273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" filled="f" stroked="f" strokeweight=".5pt">
                  <v:textbox style="mso-fit-shape-to-text:t" inset=",7.2pt,,0">
                    <w:txbxContent>
                      <w:p w:rsidR="00A96697" w:rsidRDefault="00A96697">
                        <w:pPr>
                          <w:rPr>
                            <w:caps/>
                            <w:color w:val="A5300F" w:themeColor="accent1"/>
                            <w:sz w:val="26"/>
                            <w:szCs w:val="26"/>
                          </w:rPr>
                        </w:pPr>
                        <w:r>
                          <w:rPr>
                            <w:caps/>
                            <w:color w:val="A5300F" w:themeColor="accent1"/>
                            <w:sz w:val="26"/>
                            <w:szCs w:val="26"/>
                          </w:rPr>
                          <w:t>This includes:</w:t>
                        </w:r>
                      </w:p>
                      <w:p w:rsidR="003523F0" w:rsidRDefault="00113A1A" w:rsidP="00A96697">
                        <w:pPr>
                          <w:pStyle w:val="ListParagraph"/>
                          <w:numPr>
                            <w:ilvl w:val="0"/>
                            <w:numId w:val="25"/>
                          </w:numPr>
                          <w:rPr>
                            <w:caps/>
                            <w:color w:val="A5300F" w:themeColor="accent1"/>
                            <w:sz w:val="26"/>
                            <w:szCs w:val="26"/>
                          </w:rPr>
                        </w:pPr>
                        <w:r>
                          <w:rPr>
                            <w:caps/>
                            <w:color w:val="A5300F" w:themeColor="accent1"/>
                            <w:sz w:val="26"/>
                            <w:szCs w:val="26"/>
                          </w:rPr>
                          <w:t xml:space="preserve">two </w:t>
                        </w:r>
                        <w:r w:rsidR="00A96697">
                          <w:rPr>
                            <w:caps/>
                            <w:color w:val="A5300F" w:themeColor="accent1"/>
                            <w:sz w:val="26"/>
                            <w:szCs w:val="26"/>
                          </w:rPr>
                          <w:t>30 MINUTE</w:t>
                        </w:r>
                        <w:r>
                          <w:rPr>
                            <w:caps/>
                            <w:color w:val="A5300F" w:themeColor="accent1"/>
                            <w:sz w:val="26"/>
                            <w:szCs w:val="26"/>
                          </w:rPr>
                          <w:t xml:space="preserve"> walks 5</w:t>
                        </w:r>
                        <w:r w:rsidR="00A96697" w:rsidRPr="00A96697">
                          <w:rPr>
                            <w:caps/>
                            <w:color w:val="A5300F" w:themeColor="accent1"/>
                            <w:sz w:val="26"/>
                            <w:szCs w:val="26"/>
                          </w:rPr>
                          <w:t xml:space="preserve"> day</w:t>
                        </w:r>
                        <w:r>
                          <w:rPr>
                            <w:caps/>
                            <w:color w:val="A5300F" w:themeColor="accent1"/>
                            <w:sz w:val="26"/>
                            <w:szCs w:val="26"/>
                          </w:rPr>
                          <w:t>s a week</w:t>
                        </w:r>
                      </w:p>
                      <w:p w:rsidR="00A96697" w:rsidRDefault="00A96697" w:rsidP="00A96697">
                        <w:pPr>
                          <w:pStyle w:val="ListParagraph"/>
                          <w:numPr>
                            <w:ilvl w:val="0"/>
                            <w:numId w:val="25"/>
                          </w:numPr>
                          <w:rPr>
                            <w:caps/>
                            <w:color w:val="A5300F" w:themeColor="accent1"/>
                            <w:sz w:val="26"/>
                            <w:szCs w:val="26"/>
                          </w:rPr>
                        </w:pPr>
                        <w:r>
                          <w:rPr>
                            <w:caps/>
                            <w:color w:val="A5300F" w:themeColor="accent1"/>
                            <w:sz w:val="26"/>
                            <w:szCs w:val="26"/>
                          </w:rPr>
                          <w:t>food&amp;water check</w:t>
                        </w:r>
                      </w:p>
                      <w:p w:rsidR="00A96697" w:rsidRDefault="00A96697" w:rsidP="00A96697">
                        <w:pPr>
                          <w:pStyle w:val="ListParagraph"/>
                          <w:numPr>
                            <w:ilvl w:val="0"/>
                            <w:numId w:val="25"/>
                          </w:numPr>
                          <w:rPr>
                            <w:caps/>
                            <w:color w:val="A5300F" w:themeColor="accent1"/>
                            <w:sz w:val="26"/>
                            <w:szCs w:val="26"/>
                          </w:rPr>
                        </w:pPr>
                        <w:r>
                          <w:rPr>
                            <w:caps/>
                            <w:color w:val="A5300F" w:themeColor="accent1"/>
                            <w:sz w:val="26"/>
                            <w:szCs w:val="26"/>
                          </w:rPr>
                          <w:t>PLAYTIME</w:t>
                        </w:r>
                      </w:p>
                      <w:p w:rsidR="00A96697" w:rsidRDefault="00A96697" w:rsidP="00A96697">
                        <w:pPr>
                          <w:rPr>
                            <w:caps/>
                            <w:color w:val="A5300F" w:themeColor="accent1"/>
                            <w:sz w:val="26"/>
                            <w:szCs w:val="26"/>
                          </w:rPr>
                        </w:pPr>
                        <w:r>
                          <w:rPr>
                            <w:caps/>
                            <w:color w:val="A5300F" w:themeColor="accent1"/>
                            <w:sz w:val="26"/>
                            <w:szCs w:val="26"/>
                          </w:rPr>
                          <w:t>$50 additional per month per dog</w:t>
                        </w:r>
                      </w:p>
                      <w:p w:rsidR="00113A1A" w:rsidRPr="00113A1A" w:rsidRDefault="00113A1A" w:rsidP="00A96697">
                        <w:pPr>
                          <w:rPr>
                            <w:caps/>
                            <w:color w:val="A5300F" w:themeColor="accent1"/>
                            <w:sz w:val="18"/>
                            <w:szCs w:val="18"/>
                          </w:rPr>
                        </w:pPr>
                        <w:r>
                          <w:rPr>
                            <w:caps/>
                            <w:color w:val="A5300F" w:themeColor="accent1"/>
                            <w:sz w:val="18"/>
                            <w:szCs w:val="18"/>
                          </w:rPr>
                          <w:t>*based on current dog walking rate of $20 per 25 minutes. giving you a total savings of $400 a month.</w:t>
                        </w:r>
                      </w:p>
                    </w:txbxContent>
                  </v:textbox>
                </v:shape>
                <w10:wrap type="square" anchorx="margin" anchory="margin"/>
              </v:group>
            </w:pict>
          </mc:Fallback>
        </mc:AlternateContent>
      </w:r>
    </w:p>
    <w:p w:rsidR="00C922EC" w:rsidRDefault="00C922EC" w:rsidP="00FB5C8E"/>
    <w:p w:rsidR="007B4CC1" w:rsidRDefault="007B4CC1" w:rsidP="007B4CC1">
      <w:pPr>
        <w:ind w:left="720"/>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$150 weekly/$600 a month</w:t>
      </w:r>
    </w:p>
    <w:p w:rsidR="00C922EC" w:rsidRDefault="00C922EC" w:rsidP="00FB5C8E"/>
    <w:p w:rsidR="007B4CC1" w:rsidRDefault="007B4CC1" w:rsidP="007B4CC1">
      <w:pPr>
        <w:ind w:left="720"/>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$150 weekly/$600 a month</w:t>
      </w:r>
    </w:p>
    <w:p w:rsidR="007B4CC1" w:rsidRDefault="007B4CC1" w:rsidP="007B4CC1">
      <w:pPr>
        <w:ind w:left="720"/>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$150 weekly/$600 a month</w:t>
      </w:r>
    </w:p>
    <w:p w:rsidR="007B4CC1" w:rsidRDefault="007B4CC1" w:rsidP="007B4CC1">
      <w:pPr>
        <w:ind w:left="720"/>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lastRenderedPageBreak/>
        <w:t>$150 weekly/$600 a month</w:t>
      </w:r>
    </w:p>
    <w:p w:rsidR="007B4CC1" w:rsidRDefault="007B4CC1" w:rsidP="007B4CC1">
      <w:pPr>
        <w:ind w:left="720"/>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$150 weekly/$600 a month</w:t>
      </w:r>
    </w:p>
    <w:p w:rsidR="00C922EC" w:rsidRDefault="00C922EC" w:rsidP="00C922EC">
      <w:pPr>
        <w:pStyle w:val="Heading2"/>
      </w:pPr>
      <w:r>
        <w:t>FURR-get me knot</w:t>
      </w:r>
      <w:r w:rsidR="00FA26ED">
        <w:t xml:space="preserve"> grooming loyalty program</w:t>
      </w:r>
    </w:p>
    <w:p w:rsidR="00C922EC" w:rsidRDefault="00C922EC" w:rsidP="00FB5C8E"/>
    <w:p w:rsidR="00FB5C8E" w:rsidRDefault="002C0140" w:rsidP="00FB5C8E">
      <w:r>
        <w:t xml:space="preserve">Do you often forget to book an appointment and let your dog get a little too fluffy? Do you like discounts and </w:t>
      </w:r>
      <w:r w:rsidR="00617A3A">
        <w:t xml:space="preserve">savings for something you already pay for anyways? Then this is the program for you. </w:t>
      </w:r>
      <w:r w:rsidR="00FB5C8E">
        <w:t>Thank you for your interest in our loyalty program. Membership allows you to prepay for dog grooms at a flat, discounted rate. The details for the program are as follows:</w:t>
      </w:r>
    </w:p>
    <w:p w:rsidR="00FB5C8E" w:rsidRDefault="00FB5C8E" w:rsidP="00FB5C8E">
      <w:pPr>
        <w:pStyle w:val="ListParagraph"/>
        <w:numPr>
          <w:ilvl w:val="0"/>
          <w:numId w:val="24"/>
        </w:numPr>
      </w:pPr>
      <w:r>
        <w:t xml:space="preserve">Membership covers maximum of 1 groom per month, </w:t>
      </w:r>
      <w:r w:rsidR="00617A3A">
        <w:t xml:space="preserve">on a consecutive day , </w:t>
      </w:r>
      <w:r>
        <w:t>Tuesday through Saturday between the hours of 9am to 4 pm.</w:t>
      </w:r>
    </w:p>
    <w:p w:rsidR="00FB5C8E" w:rsidRDefault="00065E58" w:rsidP="00FB5C8E">
      <w:pPr>
        <w:pStyle w:val="ListParagraph"/>
        <w:numPr>
          <w:ilvl w:val="0"/>
          <w:numId w:val="24"/>
        </w:numPr>
      </w:pPr>
      <w:r>
        <w:t>Additional grooms</w:t>
      </w:r>
      <w:r w:rsidR="00FB5C8E">
        <w:t>, baths, or other services</w:t>
      </w:r>
      <w:r w:rsidR="00760F5B">
        <w:t xml:space="preserve"> will be billed separately.</w:t>
      </w:r>
    </w:p>
    <w:p w:rsidR="00415153" w:rsidRDefault="00415153" w:rsidP="00FB5C8E">
      <w:pPr>
        <w:pStyle w:val="ListParagraph"/>
        <w:numPr>
          <w:ilvl w:val="0"/>
          <w:numId w:val="24"/>
        </w:numPr>
      </w:pPr>
      <w:r>
        <w:t>Membership begins on the first of the month and ends in the</w:t>
      </w:r>
      <w:r w:rsidR="001B56D8">
        <w:t xml:space="preserve"> last day of the month. There are no refunds if you cancel your groom for the month. </w:t>
      </w:r>
    </w:p>
    <w:p w:rsidR="00617A3A" w:rsidRDefault="00617A3A" w:rsidP="00FB5C8E">
      <w:pPr>
        <w:pStyle w:val="ListParagraph"/>
        <w:numPr>
          <w:ilvl w:val="0"/>
          <w:numId w:val="24"/>
        </w:numPr>
      </w:pPr>
      <w:r>
        <w:t>One reschedule is allowed per month and if it is missed you will still be charged for the month.</w:t>
      </w:r>
    </w:p>
    <w:p w:rsidR="0000759E" w:rsidRDefault="0000759E" w:rsidP="00FB5C8E">
      <w:pPr>
        <w:pStyle w:val="ListParagraph"/>
        <w:numPr>
          <w:ilvl w:val="0"/>
          <w:numId w:val="24"/>
        </w:numPr>
      </w:pPr>
      <w:r>
        <w:t>Client must have a valid credit card on file and approve us to charge the membership rate on the first of each month.</w:t>
      </w:r>
    </w:p>
    <w:p w:rsidR="00617A3A" w:rsidRDefault="0000759E" w:rsidP="00617A3A">
      <w:pPr>
        <w:pStyle w:val="ListParagraph"/>
        <w:numPr>
          <w:ilvl w:val="0"/>
          <w:numId w:val="24"/>
        </w:numPr>
      </w:pPr>
      <w:r>
        <w:t>Membership will automatically renew each month. All enrollments and/or cancellations must be received by the 25</w:t>
      </w:r>
      <w:r w:rsidRPr="0000759E">
        <w:rPr>
          <w:vertAlign w:val="superscript"/>
        </w:rPr>
        <w:t>th</w:t>
      </w:r>
      <w:r>
        <w:t xml:space="preserve"> of the month prior to membership.</w:t>
      </w:r>
    </w:p>
    <w:p w:rsidR="00617A3A" w:rsidRDefault="00617A3A" w:rsidP="00617A3A">
      <w:pPr>
        <w:ind w:left="360"/>
      </w:pPr>
    </w:p>
    <w:p w:rsidR="00617A3A" w:rsidRDefault="00617A3A" w:rsidP="00617A3A">
      <w:pPr>
        <w:ind w:left="360"/>
      </w:pPr>
    </w:p>
    <w:p w:rsidR="00617A3A" w:rsidRDefault="00617A3A" w:rsidP="00617A3A">
      <w:pPr>
        <w:ind w:left="360"/>
      </w:pPr>
    </w:p>
    <w:p w:rsidR="00617A3A" w:rsidRDefault="00617A3A" w:rsidP="00617A3A">
      <w:pPr>
        <w:ind w:left="360"/>
      </w:pPr>
      <w:r>
        <w:rPr>
          <w:noProof/>
        </w:rPr>
        <mc:AlternateContent>
          <mc:Choice Requires="wpg">
            <w:drawing>
              <wp:anchor distT="45720" distB="45720" distL="182880" distR="182880" simplePos="0" relativeHeight="251665408" behindDoc="0" locked="0" layoutInCell="1" allowOverlap="1">
                <wp:simplePos x="0" y="0"/>
                <wp:positionH relativeFrom="margin">
                  <wp:posOffset>3545840</wp:posOffset>
                </wp:positionH>
                <wp:positionV relativeFrom="margin">
                  <wp:posOffset>5676265</wp:posOffset>
                </wp:positionV>
                <wp:extent cx="3633470" cy="2805629"/>
                <wp:effectExtent l="0" t="0" r="5080" b="13970"/>
                <wp:wrapSquare wrapText="bothSides"/>
                <wp:docPr id="14" name="Group 14"/>
                <wp:cNvGraphicFramePr/>
                <a:graphic xmlns:a="http://schemas.openxmlformats.org/drawingml/2006/main">
                  <a:graphicData uri="http://schemas.microsoft.com/office/word/2010/wordprocessingGroup">
                    <wpg:wgp>
                      <wpg:cNvGrpSpPr/>
                      <wpg:grpSpPr>
                        <a:xfrm>
                          <a:off x="0" y="0"/>
                          <a:ext cx="3633470" cy="2805629"/>
                          <a:chOff x="3547393" y="3362978"/>
                          <a:chExt cx="3635417" cy="2805555"/>
                        </a:xfrm>
                      </wpg:grpSpPr>
                      <wps:wsp>
                        <wps:cNvPr id="15" name="Rectangle 15"/>
                        <wps:cNvSpPr/>
                        <wps:spPr>
                          <a:xfrm>
                            <a:off x="3615362" y="3362978"/>
                            <a:ext cx="3567448" cy="761895"/>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17A3A" w:rsidRDefault="00617A3A">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12 month premium</w:t>
                              </w:r>
                            </w:p>
                            <w:p w:rsidR="00617A3A" w:rsidRDefault="00617A3A">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$10.00 off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Text Box 16"/>
                        <wps:cNvSpPr txBox="1"/>
                        <wps:spPr>
                          <a:xfrm>
                            <a:off x="3547393" y="3960061"/>
                            <a:ext cx="3567436" cy="220847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A3A" w:rsidRDefault="00617A3A" w:rsidP="00617A3A">
                              <w:pPr>
                                <w:rPr>
                                  <w:caps/>
                                  <w:color w:val="A5300F" w:themeColor="accent1"/>
                                  <w:sz w:val="26"/>
                                  <w:szCs w:val="26"/>
                                </w:rPr>
                              </w:pPr>
                              <w:r>
                                <w:rPr>
                                  <w:caps/>
                                  <w:color w:val="A5300F" w:themeColor="accent1"/>
                                  <w:sz w:val="26"/>
                                  <w:szCs w:val="26"/>
                                </w:rPr>
                                <w:t xml:space="preserve">this will take </w:t>
                              </w:r>
                              <w:r>
                                <w:rPr>
                                  <w:caps/>
                                  <w:color w:val="A5300F" w:themeColor="accent1"/>
                                  <w:sz w:val="26"/>
                                  <w:szCs w:val="26"/>
                                </w:rPr>
                                <w:t>$10</w:t>
                              </w:r>
                              <w:r>
                                <w:rPr>
                                  <w:caps/>
                                  <w:color w:val="A5300F" w:themeColor="accent1"/>
                                  <w:sz w:val="26"/>
                                  <w:szCs w:val="26"/>
                                </w:rPr>
                                <w:t xml:space="preserve">.00 off original grooming price and be charged monthly. </w:t>
                              </w:r>
                              <w:r>
                                <w:rPr>
                                  <w:caps/>
                                  <w:color w:val="A5300F" w:themeColor="accent1"/>
                                  <w:sz w:val="26"/>
                                  <w:szCs w:val="26"/>
                                </w:rPr>
                                <w:t xml:space="preserve">also includes </w:t>
                              </w:r>
                              <w:r>
                                <w:rPr>
                                  <w:caps/>
                                  <w:color w:val="A5300F" w:themeColor="accent1"/>
                                  <w:sz w:val="26"/>
                                  <w:szCs w:val="26"/>
                                </w:rPr>
                                <w:t>six</w:t>
                              </w:r>
                              <w:r>
                                <w:rPr>
                                  <w:caps/>
                                  <w:color w:val="A5300F" w:themeColor="accent1"/>
                                  <w:sz w:val="26"/>
                                  <w:szCs w:val="26"/>
                                </w:rPr>
                                <w:t xml:space="preserve"> free baths you can preschedule within your six months.</w:t>
                              </w:r>
                            </w:p>
                            <w:p w:rsidR="00617A3A" w:rsidRDefault="00617A3A" w:rsidP="00617A3A">
                              <w:pPr>
                                <w:rPr>
                                  <w:caps/>
                                  <w:color w:val="A5300F" w:themeColor="accent1"/>
                                  <w:sz w:val="26"/>
                                  <w:szCs w:val="26"/>
                                </w:rPr>
                              </w:pPr>
                              <w:r>
                                <w:rPr>
                                  <w:caps/>
                                  <w:color w:val="A5300F" w:themeColor="accent1"/>
                                  <w:sz w:val="26"/>
                                  <w:szCs w:val="26"/>
                                </w:rPr>
                                <w:t>i.e. if your groom is original</w:t>
                              </w:r>
                              <w:r>
                                <w:rPr>
                                  <w:caps/>
                                  <w:color w:val="A5300F" w:themeColor="accent1"/>
                                  <w:sz w:val="26"/>
                                  <w:szCs w:val="26"/>
                                </w:rPr>
                                <w:t>ly $45.00 it will be $35</w:t>
                              </w:r>
                              <w:r>
                                <w:rPr>
                                  <w:caps/>
                                  <w:color w:val="A5300F" w:themeColor="accent1"/>
                                  <w:sz w:val="26"/>
                                  <w:szCs w:val="26"/>
                                </w:rPr>
                                <w:t>.00 monthly</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id="Group 14" o:spid="_x0000_s1032" style="position:absolute;left:0;text-align:left;margin-left:279.2pt;margin-top:446.95pt;width:286.1pt;height:220.9pt;z-index:251665408;mso-wrap-distance-left:14.4pt;mso-wrap-distance-top:3.6pt;mso-wrap-distance-right:14.4pt;mso-wrap-distance-bottom:3.6pt;mso-position-horizontal-relative:margin;mso-position-vertical-relative:margin;mso-width-relative:margin;mso-height-relative:margin" coordorigin="35473,33629" coordsize="36354,28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">
                <v:rect id="Rectangle 15" o:spid="_x0000_s1033" style="position:absolute;left:36153;top:33629;width:35675;height:7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" fillcolor="#a5300f [3204]" stroked="f" strokeweight="1.25pt">
                  <v:stroke endcap="round"/>
                  <v:textbox>
                    <w:txbxContent>
                      <w:p w:rsidR="00617A3A" w:rsidRDefault="00617A3A">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12 month premium</w:t>
                        </w:r>
                      </w:p>
                      <w:p w:rsidR="00617A3A" w:rsidRDefault="00617A3A">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$10.00 off</w:t>
                        </w:r>
                      </w:p>
                    </w:txbxContent>
                  </v:textbox>
                </v:rect>
                <v:shape id="Text Box 16" o:spid="_x0000_s1034" type="#_x0000_t202" style="position:absolute;left:35473;top:39600;width:35675;height:220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" filled="f" stroked="f" strokeweight=".5pt">
                  <v:textbox style="mso-fit-shape-to-text:t" inset=",7.2pt,,0">
                    <w:txbxContent>
                      <w:p w:rsidR="00617A3A" w:rsidRDefault="00617A3A" w:rsidP="00617A3A">
                        <w:pPr>
                          <w:rPr>
                            <w:caps/>
                            <w:color w:val="A5300F" w:themeColor="accent1"/>
                            <w:sz w:val="26"/>
                            <w:szCs w:val="26"/>
                          </w:rPr>
                        </w:pPr>
                        <w:r>
                          <w:rPr>
                            <w:caps/>
                            <w:color w:val="A5300F" w:themeColor="accent1"/>
                            <w:sz w:val="26"/>
                            <w:szCs w:val="26"/>
                          </w:rPr>
                          <w:t xml:space="preserve">this will take </w:t>
                        </w:r>
                        <w:r>
                          <w:rPr>
                            <w:caps/>
                            <w:color w:val="A5300F" w:themeColor="accent1"/>
                            <w:sz w:val="26"/>
                            <w:szCs w:val="26"/>
                          </w:rPr>
                          <w:t>$10</w:t>
                        </w:r>
                        <w:r>
                          <w:rPr>
                            <w:caps/>
                            <w:color w:val="A5300F" w:themeColor="accent1"/>
                            <w:sz w:val="26"/>
                            <w:szCs w:val="26"/>
                          </w:rPr>
                          <w:t xml:space="preserve">.00 off original grooming price and be charged monthly. </w:t>
                        </w:r>
                        <w:r>
                          <w:rPr>
                            <w:caps/>
                            <w:color w:val="A5300F" w:themeColor="accent1"/>
                            <w:sz w:val="26"/>
                            <w:szCs w:val="26"/>
                          </w:rPr>
                          <w:t xml:space="preserve">also includes </w:t>
                        </w:r>
                        <w:r>
                          <w:rPr>
                            <w:caps/>
                            <w:color w:val="A5300F" w:themeColor="accent1"/>
                            <w:sz w:val="26"/>
                            <w:szCs w:val="26"/>
                          </w:rPr>
                          <w:t>six</w:t>
                        </w:r>
                        <w:r>
                          <w:rPr>
                            <w:caps/>
                            <w:color w:val="A5300F" w:themeColor="accent1"/>
                            <w:sz w:val="26"/>
                            <w:szCs w:val="26"/>
                          </w:rPr>
                          <w:t xml:space="preserve"> free baths you can preschedule within your six months.</w:t>
                        </w:r>
                      </w:p>
                      <w:p w:rsidR="00617A3A" w:rsidRDefault="00617A3A" w:rsidP="00617A3A">
                        <w:pPr>
                          <w:rPr>
                            <w:caps/>
                            <w:color w:val="A5300F" w:themeColor="accent1"/>
                            <w:sz w:val="26"/>
                            <w:szCs w:val="26"/>
                          </w:rPr>
                        </w:pPr>
                        <w:r>
                          <w:rPr>
                            <w:caps/>
                            <w:color w:val="A5300F" w:themeColor="accent1"/>
                            <w:sz w:val="26"/>
                            <w:szCs w:val="26"/>
                          </w:rPr>
                          <w:t>i.e. if your groom is original</w:t>
                        </w:r>
                        <w:r>
                          <w:rPr>
                            <w:caps/>
                            <w:color w:val="A5300F" w:themeColor="accent1"/>
                            <w:sz w:val="26"/>
                            <w:szCs w:val="26"/>
                          </w:rPr>
                          <w:t>ly $45.00 it will be $35</w:t>
                        </w:r>
                        <w:r>
                          <w:rPr>
                            <w:caps/>
                            <w:color w:val="A5300F" w:themeColor="accent1"/>
                            <w:sz w:val="26"/>
                            <w:szCs w:val="26"/>
                          </w:rPr>
                          <w:t>.00 monthly</w:t>
                        </w:r>
                      </w:p>
                    </w:txbxContent>
                  </v:textbox>
                </v:shape>
                <w10:wrap type="square" anchorx="margin" anchory="margin"/>
              </v:group>
            </w:pict>
          </mc:Fallback>
        </mc:AlternateContent>
      </w:r>
      <w:r>
        <w:rPr>
          <w:noProof/>
        </w:rPr>
        <mc:AlternateContent>
          <mc:Choice Requires="wpg">
            <w:drawing>
              <wp:anchor distT="45720" distB="45720" distL="182880" distR="182880" simplePos="0" relativeHeight="251663360" behindDoc="0" locked="0" layoutInCell="1" allowOverlap="1">
                <wp:simplePos x="0" y="0"/>
                <wp:positionH relativeFrom="margin">
                  <wp:posOffset>-43815</wp:posOffset>
                </wp:positionH>
                <wp:positionV relativeFrom="margin">
                  <wp:posOffset>5676265</wp:posOffset>
                </wp:positionV>
                <wp:extent cx="3589655" cy="2834005"/>
                <wp:effectExtent l="0" t="0" r="0" b="4445"/>
                <wp:wrapSquare wrapText="bothSides"/>
                <wp:docPr id="11" name="Group 11"/>
                <wp:cNvGraphicFramePr/>
                <a:graphic xmlns:a="http://schemas.openxmlformats.org/drawingml/2006/main">
                  <a:graphicData uri="http://schemas.microsoft.com/office/word/2010/wordprocessingGroup">
                    <wpg:wgp>
                      <wpg:cNvGrpSpPr/>
                      <wpg:grpSpPr>
                        <a:xfrm>
                          <a:off x="0" y="0"/>
                          <a:ext cx="3589655" cy="2834005"/>
                          <a:chOff x="-43578" y="3371141"/>
                          <a:chExt cx="3591969" cy="2834468"/>
                        </a:xfrm>
                      </wpg:grpSpPr>
                      <wps:wsp>
                        <wps:cNvPr id="12" name="Rectangle 12"/>
                        <wps:cNvSpPr/>
                        <wps:spPr>
                          <a:xfrm>
                            <a:off x="-19057" y="3371141"/>
                            <a:ext cx="3567448" cy="762124"/>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17A3A" w:rsidRDefault="00617A3A">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6 month premium</w:t>
                              </w:r>
                            </w:p>
                            <w:p w:rsidR="00617A3A" w:rsidRDefault="00617A3A">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 xml:space="preserve">$5.00 off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 Box 13"/>
                        <wps:cNvSpPr txBox="1"/>
                        <wps:spPr>
                          <a:xfrm>
                            <a:off x="-43578" y="3996718"/>
                            <a:ext cx="3567188" cy="22088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7A3A" w:rsidRDefault="00617A3A">
                              <w:pPr>
                                <w:rPr>
                                  <w:caps/>
                                  <w:color w:val="A5300F" w:themeColor="accent1"/>
                                  <w:sz w:val="26"/>
                                  <w:szCs w:val="26"/>
                                </w:rPr>
                              </w:pPr>
                              <w:r>
                                <w:rPr>
                                  <w:caps/>
                                  <w:color w:val="A5300F" w:themeColor="accent1"/>
                                  <w:sz w:val="26"/>
                                  <w:szCs w:val="26"/>
                                </w:rPr>
                                <w:t xml:space="preserve">this will take $5.00 off original grooming price and be charged monthly. </w:t>
                              </w:r>
                              <w:r>
                                <w:rPr>
                                  <w:caps/>
                                  <w:color w:val="A5300F" w:themeColor="accent1"/>
                                  <w:sz w:val="26"/>
                                  <w:szCs w:val="26"/>
                                </w:rPr>
                                <w:t>also includes three free baths you can preschedule within your six months.</w:t>
                              </w:r>
                            </w:p>
                            <w:p w:rsidR="00617A3A" w:rsidRDefault="00617A3A">
                              <w:pPr>
                                <w:rPr>
                                  <w:caps/>
                                  <w:color w:val="A5300F" w:themeColor="accent1"/>
                                  <w:sz w:val="26"/>
                                  <w:szCs w:val="26"/>
                                </w:rPr>
                              </w:pPr>
                              <w:r>
                                <w:rPr>
                                  <w:caps/>
                                  <w:color w:val="A5300F" w:themeColor="accent1"/>
                                  <w:sz w:val="26"/>
                                  <w:szCs w:val="26"/>
                                </w:rPr>
                                <w:t>i.e. if your groom is originally $45.00 it will be $40.00 monthly.</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id="Group 11" o:spid="_x0000_s1035" style="position:absolute;left:0;text-align:left;margin-left:-3.45pt;margin-top:446.95pt;width:282.65pt;height:223.15pt;z-index:251663360;mso-wrap-distance-left:14.4pt;mso-wrap-distance-top:3.6pt;mso-wrap-distance-right:14.4pt;mso-wrap-distance-bottom:3.6pt;mso-position-horizontal-relative:margin;mso-position-vertical-relative:margin;mso-width-relative:margin;mso-height-relative:margin" coordorigin="-435,33711" coordsize="35919,28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">
                <v:rect id="Rectangle 12" o:spid="_x0000_s1036" style="position:absolute;left:-190;top:33711;width:35673;height:76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" fillcolor="#a5300f [3204]" stroked="f" strokeweight="1.25pt">
                  <v:stroke endcap="round"/>
                  <v:textbox>
                    <w:txbxContent>
                      <w:p w:rsidR="00617A3A" w:rsidRDefault="00617A3A">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6 month premium</w:t>
                        </w:r>
                      </w:p>
                      <w:p w:rsidR="00617A3A" w:rsidRDefault="00617A3A">
                        <w:pPr>
                          <w:jc w:val="center"/>
                          <w:rPr>
                            <w:rFonts w:asciiTheme="majorHAnsi" w:eastAsiaTheme="majorEastAsia" w:hAnsiTheme="majorHAnsi" w:cstheme="majorBidi"/>
                            <w:color w:val="FFFFFF" w:themeColor="background1"/>
                            <w:sz w:val="24"/>
                            <w:szCs w:val="28"/>
                          </w:rPr>
                        </w:pPr>
                        <w:r>
                          <w:rPr>
                            <w:rFonts w:asciiTheme="majorHAnsi" w:eastAsiaTheme="majorEastAsia" w:hAnsiTheme="majorHAnsi" w:cstheme="majorBidi"/>
                            <w:color w:val="FFFFFF" w:themeColor="background1"/>
                            <w:sz w:val="24"/>
                            <w:szCs w:val="28"/>
                          </w:rPr>
                          <w:t xml:space="preserve">$5.00 off </w:t>
                        </w:r>
                      </w:p>
                    </w:txbxContent>
                  </v:textbox>
                </v:rect>
                <v:shape id="Text Box 13" o:spid="_x0000_s1037" type="#_x0000_t202" style="position:absolute;left:-435;top:39967;width:35671;height:220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" filled="f" stroked="f" strokeweight=".5pt">
                  <v:textbox style="mso-fit-shape-to-text:t" inset=",7.2pt,,0">
                    <w:txbxContent>
                      <w:p w:rsidR="00617A3A" w:rsidRDefault="00617A3A">
                        <w:pPr>
                          <w:rPr>
                            <w:caps/>
                            <w:color w:val="A5300F" w:themeColor="accent1"/>
                            <w:sz w:val="26"/>
                            <w:szCs w:val="26"/>
                          </w:rPr>
                        </w:pPr>
                        <w:r>
                          <w:rPr>
                            <w:caps/>
                            <w:color w:val="A5300F" w:themeColor="accent1"/>
                            <w:sz w:val="26"/>
                            <w:szCs w:val="26"/>
                          </w:rPr>
                          <w:t xml:space="preserve">this will take $5.00 off original grooming price and be charged monthly. </w:t>
                        </w:r>
                        <w:r>
                          <w:rPr>
                            <w:caps/>
                            <w:color w:val="A5300F" w:themeColor="accent1"/>
                            <w:sz w:val="26"/>
                            <w:szCs w:val="26"/>
                          </w:rPr>
                          <w:t>also includes three free baths you can preschedule within your six months.</w:t>
                        </w:r>
                      </w:p>
                      <w:p w:rsidR="00617A3A" w:rsidRDefault="00617A3A">
                        <w:pPr>
                          <w:rPr>
                            <w:caps/>
                            <w:color w:val="A5300F" w:themeColor="accent1"/>
                            <w:sz w:val="26"/>
                            <w:szCs w:val="26"/>
                          </w:rPr>
                        </w:pPr>
                        <w:r>
                          <w:rPr>
                            <w:caps/>
                            <w:color w:val="A5300F" w:themeColor="accent1"/>
                            <w:sz w:val="26"/>
                            <w:szCs w:val="26"/>
                          </w:rPr>
                          <w:t>i.e. if your groom is originally $45.00 it will be $40.00 monthly.</w:t>
                        </w:r>
                      </w:p>
                    </w:txbxContent>
                  </v:textbox>
                </v:shape>
                <w10:wrap type="square" anchorx="margin" anchory="margin"/>
              </v:group>
            </w:pict>
          </mc:Fallback>
        </mc:AlternateContent>
      </w:r>
    </w:p>
    <w:p w:rsidR="00617A3A" w:rsidRDefault="00103E8D" w:rsidP="00103E8D">
      <w:pPr>
        <w:pStyle w:val="Heading2"/>
      </w:pPr>
      <w:r>
        <w:lastRenderedPageBreak/>
        <w:t>sign up sheet for loyalty programs</w:t>
      </w:r>
    </w:p>
    <w:p w:rsidR="00103E8D" w:rsidRDefault="00103E8D" w:rsidP="00474808">
      <w:pPr>
        <w:rPr>
          <w:sz w:val="26"/>
          <w:szCs w:val="26"/>
        </w:rPr>
      </w:pPr>
    </w:p>
    <w:p w:rsidR="00103E8D" w:rsidRDefault="00103E8D" w:rsidP="00474808">
      <w:pPr>
        <w:rPr>
          <w:sz w:val="26"/>
          <w:szCs w:val="26"/>
        </w:rPr>
      </w:pPr>
      <w:r>
        <w:rPr>
          <w:sz w:val="26"/>
          <w:szCs w:val="26"/>
        </w:rPr>
        <w:t xml:space="preserve">Membership Authorization </w:t>
      </w:r>
    </w:p>
    <w:p w:rsidR="00103E8D" w:rsidRDefault="00103E8D" w:rsidP="00474808">
      <w:pPr>
        <w:rPr>
          <w:sz w:val="26"/>
          <w:szCs w:val="26"/>
        </w:rPr>
      </w:pPr>
      <w:r>
        <w:rPr>
          <w:sz w:val="26"/>
          <w:szCs w:val="26"/>
        </w:rPr>
        <w:t>I authorize Allie’s Paw Spa to automatically charge the credit card ending in ___________ on the first of each month at the agreed upon membership rate. I understand my membership in this program will automatically renew each month. I would like to sign up for the ________________________________________________program.</w:t>
      </w:r>
    </w:p>
    <w:p w:rsidR="00103E8D" w:rsidRPr="00103E8D" w:rsidRDefault="00103E8D" w:rsidP="00474808">
      <w:r w:rsidRPr="00103E8D">
        <w:t>I understand that if I wish to cancel this program I must submit cancellation notice in writing by the 25</w:t>
      </w:r>
      <w:r w:rsidRPr="00103E8D">
        <w:rPr>
          <w:vertAlign w:val="superscript"/>
        </w:rPr>
        <w:t>th</w:t>
      </w:r>
      <w:r w:rsidRPr="00103E8D">
        <w:t xml:space="preserve"> prior to the start of the following month’s program. Program is subject to company holidays and company cancellations due to weather, federal government closings, etc. without refund. All prices are subject to change at the sole discretion of Allie’s Paw Spa  with notification by US Mail.</w:t>
      </w:r>
    </w:p>
    <w:p w:rsidR="00103E8D" w:rsidRDefault="00103E8D" w:rsidP="00474808">
      <w:pPr>
        <w:rPr>
          <w:sz w:val="26"/>
          <w:szCs w:val="26"/>
        </w:rPr>
      </w:pPr>
      <w:r>
        <w:rPr>
          <w:sz w:val="26"/>
          <w:szCs w:val="26"/>
        </w:rPr>
        <w:t>Customer signature __________________________</w:t>
      </w:r>
    </w:p>
    <w:p w:rsidR="00103E8D" w:rsidRDefault="00103E8D" w:rsidP="00474808">
      <w:pPr>
        <w:rPr>
          <w:sz w:val="26"/>
          <w:szCs w:val="26"/>
        </w:rPr>
      </w:pPr>
      <w:r>
        <w:rPr>
          <w:sz w:val="26"/>
          <w:szCs w:val="26"/>
        </w:rPr>
        <w:t>Printed name _________________________________</w:t>
      </w:r>
    </w:p>
    <w:p w:rsidR="00455785" w:rsidRDefault="00103E8D" w:rsidP="00474808">
      <w:pPr>
        <w:rPr>
          <w:sz w:val="26"/>
          <w:szCs w:val="26"/>
        </w:rPr>
      </w:pPr>
      <w:r>
        <w:rPr>
          <w:sz w:val="26"/>
          <w:szCs w:val="26"/>
        </w:rPr>
        <w:t>Date______________________</w:t>
      </w:r>
    </w:p>
    <w:p w:rsidR="00455785" w:rsidRDefault="00455785" w:rsidP="00455785">
      <w:r>
        <w:br w:type="page"/>
      </w:r>
    </w:p>
    <w:p w:rsidR="00103E8D" w:rsidRDefault="00455785" w:rsidP="00455785">
      <w:pPr>
        <w:pStyle w:val="Heading2"/>
      </w:pPr>
      <w:r>
        <w:lastRenderedPageBreak/>
        <w:t>overnight pet sitting</w:t>
      </w:r>
    </w:p>
    <w:p w:rsidR="001E17DB" w:rsidRDefault="001E17DB" w:rsidP="00455785">
      <w:pPr>
        <w:rPr>
          <w:sz w:val="26"/>
          <w:szCs w:val="26"/>
        </w:rPr>
      </w:pPr>
      <w:r>
        <w:rPr>
          <w:sz w:val="26"/>
          <w:szCs w:val="26"/>
        </w:rPr>
        <w:t xml:space="preserve">To give you the best overnight service, we require the information listed below before you  schedule service. This will allow us to provide detailed instructions </w:t>
      </w:r>
      <w:r w:rsidR="00455785" w:rsidRPr="001E17DB">
        <w:rPr>
          <w:sz w:val="26"/>
          <w:szCs w:val="26"/>
        </w:rPr>
        <w:t>t</w:t>
      </w:r>
      <w:r>
        <w:rPr>
          <w:sz w:val="26"/>
          <w:szCs w:val="26"/>
        </w:rPr>
        <w:t xml:space="preserve">o </w:t>
      </w:r>
      <w:r w:rsidR="00455785" w:rsidRPr="001E17DB">
        <w:rPr>
          <w:sz w:val="26"/>
          <w:szCs w:val="26"/>
        </w:rPr>
        <w:t>th</w:t>
      </w:r>
      <w:r>
        <w:rPr>
          <w:sz w:val="26"/>
          <w:szCs w:val="26"/>
        </w:rPr>
        <w:t xml:space="preserve">e sitter on the care of your pets and the use of your house while you are away. Please </w:t>
      </w:r>
      <w:r w:rsidR="00455785" w:rsidRPr="001E17DB">
        <w:rPr>
          <w:sz w:val="26"/>
          <w:szCs w:val="26"/>
        </w:rPr>
        <w:t>p</w:t>
      </w:r>
      <w:r>
        <w:rPr>
          <w:sz w:val="26"/>
          <w:szCs w:val="26"/>
        </w:rPr>
        <w:t xml:space="preserve">rovide </w:t>
      </w:r>
      <w:r w:rsidR="00455785" w:rsidRPr="001E17DB">
        <w:rPr>
          <w:sz w:val="26"/>
          <w:szCs w:val="26"/>
        </w:rPr>
        <w:t>any</w:t>
      </w:r>
      <w:r>
        <w:rPr>
          <w:sz w:val="26"/>
          <w:szCs w:val="26"/>
        </w:rPr>
        <w:t xml:space="preserve"> additional comments or house </w:t>
      </w:r>
      <w:r w:rsidR="00455785" w:rsidRPr="001E17DB">
        <w:rPr>
          <w:sz w:val="26"/>
          <w:szCs w:val="26"/>
        </w:rPr>
        <w:t>rules</w:t>
      </w:r>
      <w:r>
        <w:rPr>
          <w:sz w:val="26"/>
          <w:szCs w:val="26"/>
        </w:rPr>
        <w:t xml:space="preserve"> as you see apply;</w:t>
      </w:r>
    </w:p>
    <w:p w:rsidR="00D63F5E" w:rsidRDefault="001E17DB" w:rsidP="001E17DB">
      <w:pPr>
        <w:pStyle w:val="ListParagraph"/>
        <w:numPr>
          <w:ilvl w:val="0"/>
          <w:numId w:val="26"/>
        </w:numPr>
        <w:rPr>
          <w:sz w:val="26"/>
          <w:szCs w:val="26"/>
        </w:rPr>
      </w:pPr>
      <w:r w:rsidRPr="001E17DB">
        <w:rPr>
          <w:sz w:val="26"/>
          <w:szCs w:val="26"/>
        </w:rPr>
        <w:t>1.</w:t>
      </w:r>
      <w:r w:rsidR="00D63F5E">
        <w:rPr>
          <w:sz w:val="26"/>
          <w:szCs w:val="26"/>
        </w:rPr>
        <w:t>What type of overnight do you prefer to have scheduled? Option A where a sitter does a PM pet sit in the early evening and then returns at 10 pm to stay over.</w:t>
      </w:r>
    </w:p>
    <w:p w:rsidR="00D63F5E" w:rsidRDefault="00D63F5E" w:rsidP="00D63F5E">
      <w:pPr>
        <w:pStyle w:val="ListParagraph"/>
        <w:numPr>
          <w:ilvl w:val="1"/>
          <w:numId w:val="26"/>
        </w:numPr>
        <w:rPr>
          <w:sz w:val="26"/>
          <w:szCs w:val="26"/>
        </w:rPr>
      </w:pPr>
      <w:r>
        <w:rPr>
          <w:sz w:val="26"/>
          <w:szCs w:val="26"/>
        </w:rPr>
        <w:t>Option A where a sitter does a PM pet sit in the early evening and then returns at 10 pm to stay over.</w:t>
      </w:r>
    </w:p>
    <w:p w:rsidR="00D63F5E" w:rsidRDefault="00D63F5E" w:rsidP="00D63F5E">
      <w:pPr>
        <w:pStyle w:val="ListParagraph"/>
        <w:numPr>
          <w:ilvl w:val="1"/>
          <w:numId w:val="26"/>
        </w:numPr>
        <w:rPr>
          <w:sz w:val="26"/>
          <w:szCs w:val="26"/>
        </w:rPr>
      </w:pPr>
      <w:r>
        <w:rPr>
          <w:sz w:val="26"/>
          <w:szCs w:val="26"/>
        </w:rPr>
        <w:t>Option B</w:t>
      </w:r>
      <w:r>
        <w:rPr>
          <w:sz w:val="26"/>
          <w:szCs w:val="26"/>
        </w:rPr>
        <w:t xml:space="preserve"> where a sitter </w:t>
      </w:r>
      <w:r>
        <w:rPr>
          <w:sz w:val="26"/>
          <w:szCs w:val="26"/>
        </w:rPr>
        <w:t>arrives at 8 PM and stays straight through.</w:t>
      </w:r>
    </w:p>
    <w:p w:rsidR="00D63F5E" w:rsidRDefault="00D63F5E" w:rsidP="00D63F5E">
      <w:pPr>
        <w:pStyle w:val="ListParagraph"/>
        <w:numPr>
          <w:ilvl w:val="1"/>
          <w:numId w:val="26"/>
        </w:numPr>
        <w:rPr>
          <w:sz w:val="26"/>
          <w:szCs w:val="26"/>
        </w:rPr>
      </w:pPr>
      <w:r>
        <w:rPr>
          <w:sz w:val="26"/>
          <w:szCs w:val="26"/>
        </w:rPr>
        <w:t>Or flexible.</w:t>
      </w:r>
      <w:r>
        <w:rPr>
          <w:sz w:val="26"/>
          <w:szCs w:val="26"/>
        </w:rPr>
        <w:t xml:space="preserve"> pet sit in the early evening and then returns at 10 pm to stay over.</w:t>
      </w:r>
    </w:p>
    <w:p w:rsidR="001E17DB" w:rsidRPr="00D63F5E" w:rsidRDefault="00D63F5E" w:rsidP="00D63F5E">
      <w:pPr>
        <w:pStyle w:val="ListParagraph"/>
        <w:numPr>
          <w:ilvl w:val="0"/>
          <w:numId w:val="26"/>
        </w:numPr>
        <w:rPr>
          <w:sz w:val="26"/>
          <w:szCs w:val="26"/>
        </w:rPr>
      </w:pPr>
      <w:r>
        <w:rPr>
          <w:sz w:val="26"/>
          <w:szCs w:val="26"/>
        </w:rPr>
        <w:t>Where would you like the pet sitter to sleep?</w:t>
      </w:r>
      <w:r w:rsidR="0067676C">
        <w:rPr>
          <w:sz w:val="26"/>
          <w:szCs w:val="26"/>
        </w:rPr>
        <w:t>______________________________________</w:t>
      </w:r>
    </w:p>
    <w:p w:rsidR="001E17DB" w:rsidRDefault="00D63F5E" w:rsidP="001E17DB">
      <w:pPr>
        <w:pStyle w:val="ListParagraph"/>
        <w:numPr>
          <w:ilvl w:val="0"/>
          <w:numId w:val="26"/>
        </w:numPr>
        <w:rPr>
          <w:sz w:val="26"/>
          <w:szCs w:val="26"/>
        </w:rPr>
      </w:pPr>
      <w:r>
        <w:rPr>
          <w:sz w:val="26"/>
          <w:szCs w:val="26"/>
        </w:rPr>
        <w:t xml:space="preserve">Where </w:t>
      </w:r>
      <w:r w:rsidR="00455785" w:rsidRPr="001E17DB">
        <w:rPr>
          <w:sz w:val="26"/>
          <w:szCs w:val="26"/>
        </w:rPr>
        <w:t>wo</w:t>
      </w:r>
      <w:r>
        <w:rPr>
          <w:sz w:val="26"/>
          <w:szCs w:val="26"/>
        </w:rPr>
        <w:t xml:space="preserve">uld you like the pets to remain </w:t>
      </w:r>
      <w:r w:rsidR="00455785" w:rsidRPr="001E17DB">
        <w:rPr>
          <w:sz w:val="26"/>
          <w:szCs w:val="26"/>
        </w:rPr>
        <w:t xml:space="preserve">overnight? </w:t>
      </w:r>
      <w:r w:rsidR="0067676C">
        <w:rPr>
          <w:sz w:val="26"/>
          <w:szCs w:val="26"/>
        </w:rPr>
        <w:t>_________________________________</w:t>
      </w:r>
    </w:p>
    <w:p w:rsidR="00D63F5E" w:rsidRDefault="00D63F5E" w:rsidP="001E17DB">
      <w:pPr>
        <w:pStyle w:val="ListParagraph"/>
        <w:numPr>
          <w:ilvl w:val="0"/>
          <w:numId w:val="26"/>
        </w:numPr>
        <w:rPr>
          <w:sz w:val="26"/>
          <w:szCs w:val="26"/>
        </w:rPr>
      </w:pPr>
      <w:r>
        <w:rPr>
          <w:sz w:val="26"/>
          <w:szCs w:val="26"/>
        </w:rPr>
        <w:t xml:space="preserve">Are there any </w:t>
      </w:r>
      <w:r w:rsidR="00455785" w:rsidRPr="001E17DB">
        <w:rPr>
          <w:sz w:val="26"/>
          <w:szCs w:val="26"/>
        </w:rPr>
        <w:t>r</w:t>
      </w:r>
      <w:r>
        <w:rPr>
          <w:sz w:val="26"/>
          <w:szCs w:val="26"/>
        </w:rPr>
        <w:t xml:space="preserve">ooms that are off limits to the </w:t>
      </w:r>
      <w:r w:rsidR="00455785" w:rsidRPr="001E17DB">
        <w:rPr>
          <w:sz w:val="26"/>
          <w:szCs w:val="26"/>
        </w:rPr>
        <w:t xml:space="preserve">pets? </w:t>
      </w:r>
      <w:r w:rsidR="0067676C">
        <w:rPr>
          <w:sz w:val="26"/>
          <w:szCs w:val="26"/>
        </w:rPr>
        <w:t>__________________________________</w:t>
      </w:r>
    </w:p>
    <w:p w:rsidR="00D63F5E" w:rsidRDefault="00D63F5E" w:rsidP="001E17DB">
      <w:pPr>
        <w:pStyle w:val="ListParagraph"/>
        <w:numPr>
          <w:ilvl w:val="0"/>
          <w:numId w:val="26"/>
        </w:numPr>
        <w:rPr>
          <w:sz w:val="26"/>
          <w:szCs w:val="26"/>
        </w:rPr>
      </w:pPr>
      <w:r>
        <w:rPr>
          <w:sz w:val="26"/>
          <w:szCs w:val="26"/>
        </w:rPr>
        <w:t>Please verify feeding instructions including location of food in the house.</w:t>
      </w:r>
      <w:r w:rsidR="0067676C">
        <w:rPr>
          <w:sz w:val="26"/>
          <w:szCs w:val="26"/>
        </w:rPr>
        <w:t>_________________________________________________________________________</w:t>
      </w:r>
    </w:p>
    <w:p w:rsidR="0067676C" w:rsidRDefault="0067676C" w:rsidP="001E17DB">
      <w:pPr>
        <w:pStyle w:val="ListParagraph"/>
        <w:numPr>
          <w:ilvl w:val="0"/>
          <w:numId w:val="26"/>
        </w:numPr>
        <w:rPr>
          <w:sz w:val="26"/>
          <w:szCs w:val="26"/>
        </w:rPr>
      </w:pPr>
      <w:r>
        <w:rPr>
          <w:sz w:val="26"/>
          <w:szCs w:val="26"/>
        </w:rPr>
        <w:t xml:space="preserve">Do you want the pet sitter to answer your </w:t>
      </w:r>
      <w:r w:rsidR="00455785" w:rsidRPr="001E17DB">
        <w:rPr>
          <w:sz w:val="26"/>
          <w:szCs w:val="26"/>
        </w:rPr>
        <w:t>phon</w:t>
      </w:r>
      <w:r>
        <w:rPr>
          <w:sz w:val="26"/>
          <w:szCs w:val="26"/>
        </w:rPr>
        <w:t>e in case someone calls? ___________</w:t>
      </w:r>
    </w:p>
    <w:p w:rsidR="0067676C" w:rsidRDefault="0067676C" w:rsidP="001E17DB">
      <w:pPr>
        <w:pStyle w:val="ListParagraph"/>
        <w:numPr>
          <w:ilvl w:val="0"/>
          <w:numId w:val="26"/>
        </w:numPr>
        <w:rPr>
          <w:sz w:val="26"/>
          <w:szCs w:val="26"/>
        </w:rPr>
      </w:pPr>
      <w:r>
        <w:rPr>
          <w:sz w:val="26"/>
          <w:szCs w:val="26"/>
        </w:rPr>
        <w:t xml:space="preserve">Please </w:t>
      </w:r>
      <w:r w:rsidR="00455785" w:rsidRPr="001E17DB">
        <w:rPr>
          <w:sz w:val="26"/>
          <w:szCs w:val="26"/>
        </w:rPr>
        <w:t>provide</w:t>
      </w:r>
      <w:r>
        <w:rPr>
          <w:sz w:val="26"/>
          <w:szCs w:val="26"/>
        </w:rPr>
        <w:t xml:space="preserve"> an emergency contact (name and </w:t>
      </w:r>
      <w:r w:rsidR="00455785" w:rsidRPr="001E17DB">
        <w:rPr>
          <w:sz w:val="26"/>
          <w:szCs w:val="26"/>
        </w:rPr>
        <w:t>phone</w:t>
      </w:r>
      <w:r>
        <w:rPr>
          <w:sz w:val="26"/>
          <w:szCs w:val="26"/>
        </w:rPr>
        <w:t xml:space="preserve"> number) the sitter can call if </w:t>
      </w:r>
      <w:r w:rsidR="00455785" w:rsidRPr="001E17DB">
        <w:rPr>
          <w:sz w:val="26"/>
          <w:szCs w:val="26"/>
        </w:rPr>
        <w:t>nec</w:t>
      </w:r>
      <w:r>
        <w:rPr>
          <w:sz w:val="26"/>
          <w:szCs w:val="26"/>
        </w:rPr>
        <w:t xml:space="preserve">essary. Does this person have </w:t>
      </w:r>
      <w:r w:rsidR="00455785" w:rsidRPr="001E17DB">
        <w:rPr>
          <w:sz w:val="26"/>
          <w:szCs w:val="26"/>
        </w:rPr>
        <w:t>a</w:t>
      </w:r>
      <w:r>
        <w:rPr>
          <w:sz w:val="26"/>
          <w:szCs w:val="26"/>
        </w:rPr>
        <w:t xml:space="preserve"> key to your home? ____________________________________________________________________________</w:t>
      </w:r>
    </w:p>
    <w:p w:rsidR="0067676C" w:rsidRPr="0067676C" w:rsidRDefault="0067676C" w:rsidP="0067676C">
      <w:pPr>
        <w:pStyle w:val="ListParagraph"/>
        <w:numPr>
          <w:ilvl w:val="0"/>
          <w:numId w:val="26"/>
        </w:numPr>
        <w:rPr>
          <w:sz w:val="26"/>
          <w:szCs w:val="26"/>
        </w:rPr>
      </w:pPr>
      <w:r>
        <w:rPr>
          <w:sz w:val="26"/>
          <w:szCs w:val="26"/>
        </w:rPr>
        <w:t xml:space="preserve">Do you have a </w:t>
      </w:r>
      <w:r w:rsidR="00455785" w:rsidRPr="001E17DB">
        <w:rPr>
          <w:sz w:val="26"/>
          <w:szCs w:val="26"/>
        </w:rPr>
        <w:t>house</w:t>
      </w:r>
      <w:r>
        <w:rPr>
          <w:sz w:val="26"/>
          <w:szCs w:val="26"/>
        </w:rPr>
        <w:t xml:space="preserve"> alarm? Please provide detailed </w:t>
      </w:r>
      <w:r w:rsidR="00455785" w:rsidRPr="001E17DB">
        <w:rPr>
          <w:sz w:val="26"/>
          <w:szCs w:val="26"/>
        </w:rPr>
        <w:t>instructions</w:t>
      </w:r>
      <w:r>
        <w:rPr>
          <w:sz w:val="26"/>
          <w:szCs w:val="26"/>
        </w:rPr>
        <w:t xml:space="preserve"> if you would like it set</w:t>
      </w:r>
      <w:r w:rsidRPr="0067676C">
        <w:rPr>
          <w:sz w:val="26"/>
          <w:szCs w:val="26"/>
        </w:rPr>
        <w:t>.</w:t>
      </w:r>
      <w:r>
        <w:rPr>
          <w:sz w:val="26"/>
          <w:szCs w:val="26"/>
        </w:rPr>
        <w:t>___________________________________________________________________________</w:t>
      </w:r>
      <w:r w:rsidRPr="0067676C">
        <w:rPr>
          <w:sz w:val="26"/>
          <w:szCs w:val="26"/>
        </w:rPr>
        <w:t xml:space="preserve"> </w:t>
      </w:r>
    </w:p>
    <w:p w:rsidR="003E2331" w:rsidRDefault="0067676C" w:rsidP="001E17DB">
      <w:pPr>
        <w:pStyle w:val="ListParagraph"/>
        <w:numPr>
          <w:ilvl w:val="0"/>
          <w:numId w:val="26"/>
        </w:numPr>
        <w:rPr>
          <w:sz w:val="26"/>
          <w:szCs w:val="26"/>
        </w:rPr>
      </w:pPr>
      <w:r>
        <w:rPr>
          <w:sz w:val="26"/>
          <w:szCs w:val="26"/>
        </w:rPr>
        <w:t xml:space="preserve">What </w:t>
      </w:r>
      <w:r w:rsidR="00455785" w:rsidRPr="001E17DB">
        <w:rPr>
          <w:sz w:val="26"/>
          <w:szCs w:val="26"/>
        </w:rPr>
        <w:t>v</w:t>
      </w:r>
      <w:r>
        <w:rPr>
          <w:sz w:val="26"/>
          <w:szCs w:val="26"/>
        </w:rPr>
        <w:t xml:space="preserve">ehicles will be on premises? If applicable, can your sitter use </w:t>
      </w:r>
      <w:r w:rsidR="00455785" w:rsidRPr="001E17DB">
        <w:rPr>
          <w:sz w:val="26"/>
          <w:szCs w:val="26"/>
        </w:rPr>
        <w:t>you</w:t>
      </w:r>
      <w:r>
        <w:rPr>
          <w:sz w:val="26"/>
          <w:szCs w:val="26"/>
        </w:rPr>
        <w:t xml:space="preserve">r parking pad, garage or </w:t>
      </w:r>
      <w:r w:rsidR="00455785" w:rsidRPr="001E17DB">
        <w:rPr>
          <w:sz w:val="26"/>
          <w:szCs w:val="26"/>
        </w:rPr>
        <w:t>driv</w:t>
      </w:r>
      <w:r>
        <w:rPr>
          <w:sz w:val="26"/>
          <w:szCs w:val="26"/>
        </w:rPr>
        <w:t xml:space="preserve">eway to park their own </w:t>
      </w:r>
      <w:r w:rsidR="003E2331">
        <w:rPr>
          <w:sz w:val="26"/>
          <w:szCs w:val="26"/>
        </w:rPr>
        <w:t xml:space="preserve">car? </w:t>
      </w:r>
      <w:r>
        <w:rPr>
          <w:sz w:val="26"/>
          <w:szCs w:val="26"/>
        </w:rPr>
        <w:t>________________________________________</w:t>
      </w:r>
    </w:p>
    <w:p w:rsidR="003E2331" w:rsidRDefault="003E2331" w:rsidP="001E17DB">
      <w:pPr>
        <w:pStyle w:val="ListParagraph"/>
        <w:numPr>
          <w:ilvl w:val="0"/>
          <w:numId w:val="26"/>
        </w:numPr>
        <w:rPr>
          <w:sz w:val="26"/>
          <w:szCs w:val="26"/>
        </w:rPr>
      </w:pPr>
      <w:r>
        <w:rPr>
          <w:sz w:val="26"/>
          <w:szCs w:val="26"/>
        </w:rPr>
        <w:t xml:space="preserve">Is </w:t>
      </w:r>
      <w:r w:rsidR="00455785" w:rsidRPr="001E17DB">
        <w:rPr>
          <w:sz w:val="26"/>
          <w:szCs w:val="26"/>
        </w:rPr>
        <w:t>t</w:t>
      </w:r>
      <w:r>
        <w:rPr>
          <w:sz w:val="26"/>
          <w:szCs w:val="26"/>
        </w:rPr>
        <w:t xml:space="preserve">he pet sitter authorized to use </w:t>
      </w:r>
      <w:r w:rsidR="00455785" w:rsidRPr="001E17DB">
        <w:rPr>
          <w:sz w:val="26"/>
          <w:szCs w:val="26"/>
        </w:rPr>
        <w:t>appliances/facilit</w:t>
      </w:r>
      <w:r>
        <w:rPr>
          <w:sz w:val="26"/>
          <w:szCs w:val="26"/>
        </w:rPr>
        <w:t xml:space="preserve">ies? (TV, computer, dishwasher, </w:t>
      </w:r>
      <w:r w:rsidR="00455785" w:rsidRPr="001E17DB">
        <w:rPr>
          <w:sz w:val="26"/>
          <w:szCs w:val="26"/>
        </w:rPr>
        <w:t>washer</w:t>
      </w:r>
      <w:r w:rsidR="0067676C">
        <w:rPr>
          <w:sz w:val="26"/>
          <w:szCs w:val="26"/>
        </w:rPr>
        <w:t>/dryer,</w:t>
      </w:r>
      <w:r>
        <w:rPr>
          <w:sz w:val="26"/>
          <w:szCs w:val="26"/>
        </w:rPr>
        <w:t xml:space="preserve"> microwave, stove/oven, </w:t>
      </w:r>
      <w:r w:rsidR="00455785" w:rsidRPr="001E17DB">
        <w:rPr>
          <w:sz w:val="26"/>
          <w:szCs w:val="26"/>
        </w:rPr>
        <w:t>shower</w:t>
      </w:r>
      <w:r>
        <w:rPr>
          <w:sz w:val="26"/>
          <w:szCs w:val="26"/>
        </w:rPr>
        <w:t xml:space="preserve">, </w:t>
      </w:r>
      <w:proofErr w:type="spellStart"/>
      <w:r>
        <w:rPr>
          <w:sz w:val="26"/>
          <w:szCs w:val="26"/>
        </w:rPr>
        <w:t>etc</w:t>
      </w:r>
      <w:proofErr w:type="spellEnd"/>
      <w:r>
        <w:rPr>
          <w:sz w:val="26"/>
          <w:szCs w:val="26"/>
        </w:rPr>
        <w:t xml:space="preserve">?) </w:t>
      </w:r>
      <w:r w:rsidR="0067676C">
        <w:rPr>
          <w:sz w:val="26"/>
          <w:szCs w:val="26"/>
        </w:rPr>
        <w:t>______________________________________________________________________________</w:t>
      </w:r>
    </w:p>
    <w:p w:rsidR="003E2331" w:rsidRDefault="003E2331" w:rsidP="001E17DB">
      <w:pPr>
        <w:pStyle w:val="ListParagraph"/>
        <w:numPr>
          <w:ilvl w:val="0"/>
          <w:numId w:val="26"/>
        </w:numPr>
        <w:rPr>
          <w:sz w:val="26"/>
          <w:szCs w:val="26"/>
        </w:rPr>
      </w:pPr>
      <w:r>
        <w:rPr>
          <w:sz w:val="26"/>
          <w:szCs w:val="26"/>
        </w:rPr>
        <w:t>In case of an emergency where is the fuse box located?</w:t>
      </w:r>
      <w:r w:rsidR="0067676C">
        <w:rPr>
          <w:sz w:val="26"/>
          <w:szCs w:val="26"/>
        </w:rPr>
        <w:t>______________________________</w:t>
      </w:r>
    </w:p>
    <w:p w:rsidR="003E2331" w:rsidRDefault="00455785" w:rsidP="001E17DB">
      <w:pPr>
        <w:pStyle w:val="ListParagraph"/>
        <w:numPr>
          <w:ilvl w:val="0"/>
          <w:numId w:val="26"/>
        </w:numPr>
        <w:rPr>
          <w:sz w:val="26"/>
          <w:szCs w:val="26"/>
        </w:rPr>
      </w:pPr>
      <w:r w:rsidRPr="001E17DB">
        <w:rPr>
          <w:sz w:val="26"/>
          <w:szCs w:val="26"/>
        </w:rPr>
        <w:t>Wher</w:t>
      </w:r>
      <w:r w:rsidR="003E2331">
        <w:rPr>
          <w:sz w:val="26"/>
          <w:szCs w:val="26"/>
        </w:rPr>
        <w:t xml:space="preserve">e is the main water shut off? </w:t>
      </w:r>
      <w:r w:rsidR="0067676C">
        <w:rPr>
          <w:sz w:val="26"/>
          <w:szCs w:val="26"/>
        </w:rPr>
        <w:t>_______________________________________________</w:t>
      </w:r>
    </w:p>
    <w:p w:rsidR="00455785" w:rsidRDefault="003E2331" w:rsidP="0067676C">
      <w:pPr>
        <w:pStyle w:val="ListParagraph"/>
        <w:ind w:left="408"/>
        <w:rPr>
          <w:sz w:val="26"/>
          <w:szCs w:val="26"/>
        </w:rPr>
      </w:pPr>
      <w:r>
        <w:rPr>
          <w:sz w:val="26"/>
          <w:szCs w:val="26"/>
        </w:rPr>
        <w:lastRenderedPageBreak/>
        <w:t xml:space="preserve">Additional </w:t>
      </w:r>
      <w:r w:rsidR="00455785" w:rsidRPr="001E17DB">
        <w:rPr>
          <w:sz w:val="26"/>
          <w:szCs w:val="26"/>
        </w:rPr>
        <w:t>comments:</w:t>
      </w:r>
    </w:p>
    <w:p w:rsidR="0067676C" w:rsidRPr="001E17DB" w:rsidRDefault="0067676C" w:rsidP="0067676C">
      <w:pPr>
        <w:pStyle w:val="ListParagraph"/>
        <w:ind w:left="408"/>
        <w:rPr>
          <w:sz w:val="26"/>
          <w:szCs w:val="26"/>
        </w:rPr>
      </w:pPr>
      <w:r>
        <w:rPr>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0" w:name="_GoBack"/>
      <w:bookmarkEnd w:id="0"/>
    </w:p>
    <w:p w:rsidR="00103E8D" w:rsidRDefault="00103E8D" w:rsidP="00474808">
      <w:pPr>
        <w:rPr>
          <w:sz w:val="26"/>
          <w:szCs w:val="26"/>
        </w:rPr>
      </w:pPr>
    </w:p>
    <w:p w:rsidR="00474808" w:rsidRPr="00FB5C8E" w:rsidRDefault="00474808" w:rsidP="00474808"/>
    <w:sectPr w:rsidR="00474808" w:rsidRPr="00FB5C8E">
      <w:headerReference w:type="default" r:id="rId10"/>
      <w:footerReference w:type="defaul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786B" w:rsidRDefault="00AB786B">
      <w:r>
        <w:separator/>
      </w:r>
    </w:p>
  </w:endnote>
  <w:endnote w:type="continuationSeparator" w:id="0">
    <w:p w:rsidR="00AB786B" w:rsidRDefault="00AB7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D1A" w:rsidRDefault="00BB1D1A">
    <w:pPr>
      <w:pStyle w:val="Footer"/>
    </w:pPr>
    <w:r>
      <w:rPr>
        <w:rFonts w:asciiTheme="minorHAnsi" w:eastAsiaTheme="minorEastAsia" w:hAnsiTheme="minorHAnsi" w:cstheme="minorBidi"/>
        <w:color w:val="auto"/>
        <w:sz w:val="3276"/>
        <w:szCs w:val="3276"/>
      </w:rPr>
      <w:fldChar w:fldCharType="begin"/>
    </w:r>
    <w:r>
      <w:instrText xml:space="preserve"> PAGE   \* MERGEFORMAT </w:instrText>
    </w:r>
    <w:r>
      <w:rPr>
        <w:rFonts w:asciiTheme="minorHAnsi" w:eastAsiaTheme="minorEastAsia" w:hAnsiTheme="minorHAnsi" w:cstheme="minorBidi"/>
        <w:color w:val="auto"/>
        <w:sz w:val="3276"/>
        <w:szCs w:val="3276"/>
      </w:rPr>
      <w:fldChar w:fldCharType="separate"/>
    </w:r>
    <w:r w:rsidR="0067676C" w:rsidRPr="0067676C">
      <w:rPr>
        <w:noProof/>
        <w:sz w:val="40"/>
        <w:szCs w:val="40"/>
      </w:rPr>
      <w:t>16</w:t>
    </w:r>
    <w:r>
      <w:rPr>
        <w:noProof/>
        <w:sz w:val="40"/>
        <w:szCs w:val="4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D1A" w:rsidRDefault="00BB1D1A">
    <w:pPr>
      <w:pStyle w:val="Footer"/>
    </w:pPr>
    <w:sdt>
      <w:sdtPr>
        <w:id w:val="-1700082440"/>
        <w:docPartObj>
          <w:docPartGallery w:val="Page Numbers (Margins)"/>
          <w:docPartUnique/>
        </w:docPartObj>
      </w:sdtPr>
      <w:sdtContent>
        <w:sdt>
          <w:sdtPr>
            <w:id w:val="-1104422215"/>
            <w:docPartObj>
              <w:docPartGallery w:val="Page Numbers (Margins)"/>
              <w:docPartUnique/>
            </w:docPartObj>
          </w:sdtPr>
          <w:sdtContent>
            <w:r>
              <w:fldChar w:fldCharType="begin"/>
            </w:r>
            <w:r>
              <w:instrText xml:space="preserve"> PAGE   \* MERGEFORMAT </w:instrText>
            </w:r>
            <w:r>
              <w:fldChar w:fldCharType="separate"/>
            </w:r>
            <w:r>
              <w:rPr>
                <w:noProof/>
              </w:rPr>
              <w:t>1</w:t>
            </w:r>
            <w: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786B" w:rsidRDefault="00AB786B">
      <w:r>
        <w:separator/>
      </w:r>
    </w:p>
  </w:footnote>
  <w:footnote w:type="continuationSeparator" w:id="0">
    <w:p w:rsidR="00AB786B" w:rsidRDefault="00AB78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1D1A" w:rsidRPr="00A42189" w:rsidRDefault="00BB1D1A" w:rsidP="00606297">
    <w:pPr>
      <w:pStyle w:val="Heading1"/>
    </w:pPr>
    <w:r>
      <w:rPr>
        <w:noProof/>
        <w:lang w:eastAsia="en-US"/>
      </w:rPr>
      <w:drawing>
        <wp:inline distT="0" distB="0" distL="0" distR="0">
          <wp:extent cx="773801" cy="730522"/>
          <wp:effectExtent l="0" t="0" r="7620" b="0"/>
          <wp:docPr id="1" name="Picture 1" descr="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776976" cy="73351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9ECC29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230C67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DEE7E8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E95E47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500A8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8386A3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05ABB3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7F0D40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E6081C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3BA3F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8115D"/>
    <w:multiLevelType w:val="hybridMultilevel"/>
    <w:tmpl w:val="AD7E3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EB13C0"/>
    <w:multiLevelType w:val="hybridMultilevel"/>
    <w:tmpl w:val="61A0B7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0710F9"/>
    <w:multiLevelType w:val="hybridMultilevel"/>
    <w:tmpl w:val="BDCE0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B57309"/>
    <w:multiLevelType w:val="hybridMultilevel"/>
    <w:tmpl w:val="D5F80F96"/>
    <w:lvl w:ilvl="0" w:tplc="FBF4808A">
      <w:numFmt w:val="bullet"/>
      <w:lvlText w:val="•"/>
      <w:lvlJc w:val="left"/>
      <w:pPr>
        <w:ind w:left="408" w:hanging="360"/>
      </w:pPr>
      <w:rPr>
        <w:rFonts w:ascii="Palatino Linotype" w:eastAsiaTheme="minorEastAsia" w:hAnsi="Palatino Linotype" w:cstheme="minorBid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14" w15:restartNumberingAfterBreak="0">
    <w:nsid w:val="26350218"/>
    <w:multiLevelType w:val="hybridMultilevel"/>
    <w:tmpl w:val="00225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100DD8"/>
    <w:multiLevelType w:val="hybridMultilevel"/>
    <w:tmpl w:val="8280C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C053AD"/>
    <w:multiLevelType w:val="hybridMultilevel"/>
    <w:tmpl w:val="A06CE58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7" w15:restartNumberingAfterBreak="0">
    <w:nsid w:val="2D7175AD"/>
    <w:multiLevelType w:val="hybridMultilevel"/>
    <w:tmpl w:val="5E58E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B54572"/>
    <w:multiLevelType w:val="hybridMultilevel"/>
    <w:tmpl w:val="E8A83174"/>
    <w:lvl w:ilvl="0" w:tplc="04090001">
      <w:start w:val="1"/>
      <w:numFmt w:val="bullet"/>
      <w:lvlText w:val=""/>
      <w:lvlJc w:val="left"/>
      <w:pPr>
        <w:ind w:left="6480" w:hanging="360"/>
      </w:pPr>
      <w:rPr>
        <w:rFonts w:ascii="Symbol" w:hAnsi="Symbol" w:hint="default"/>
      </w:rPr>
    </w:lvl>
    <w:lvl w:ilvl="1" w:tplc="04090003" w:tentative="1">
      <w:start w:val="1"/>
      <w:numFmt w:val="bullet"/>
      <w:lvlText w:val="o"/>
      <w:lvlJc w:val="left"/>
      <w:pPr>
        <w:ind w:left="7200" w:hanging="360"/>
      </w:pPr>
      <w:rPr>
        <w:rFonts w:ascii="Courier New" w:hAnsi="Courier New" w:cs="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cs="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cs="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19" w15:restartNumberingAfterBreak="0">
    <w:nsid w:val="2F5E63CB"/>
    <w:multiLevelType w:val="hybridMultilevel"/>
    <w:tmpl w:val="82EAC1D2"/>
    <w:lvl w:ilvl="0" w:tplc="04090001">
      <w:start w:val="1"/>
      <w:numFmt w:val="bullet"/>
      <w:lvlText w:val=""/>
      <w:lvlJc w:val="left"/>
      <w:pPr>
        <w:ind w:left="9360" w:hanging="360"/>
      </w:pPr>
      <w:rPr>
        <w:rFonts w:ascii="Symbol" w:hAnsi="Symbol" w:hint="default"/>
      </w:rPr>
    </w:lvl>
    <w:lvl w:ilvl="1" w:tplc="04090003" w:tentative="1">
      <w:start w:val="1"/>
      <w:numFmt w:val="bullet"/>
      <w:lvlText w:val="o"/>
      <w:lvlJc w:val="left"/>
      <w:pPr>
        <w:ind w:left="10080" w:hanging="360"/>
      </w:pPr>
      <w:rPr>
        <w:rFonts w:ascii="Courier New" w:hAnsi="Courier New" w:cs="Courier New" w:hint="default"/>
      </w:rPr>
    </w:lvl>
    <w:lvl w:ilvl="2" w:tplc="04090005" w:tentative="1">
      <w:start w:val="1"/>
      <w:numFmt w:val="bullet"/>
      <w:lvlText w:val=""/>
      <w:lvlJc w:val="left"/>
      <w:pPr>
        <w:ind w:left="10800" w:hanging="360"/>
      </w:pPr>
      <w:rPr>
        <w:rFonts w:ascii="Wingdings" w:hAnsi="Wingdings" w:hint="default"/>
      </w:rPr>
    </w:lvl>
    <w:lvl w:ilvl="3" w:tplc="04090001" w:tentative="1">
      <w:start w:val="1"/>
      <w:numFmt w:val="bullet"/>
      <w:lvlText w:val=""/>
      <w:lvlJc w:val="left"/>
      <w:pPr>
        <w:ind w:left="11520" w:hanging="360"/>
      </w:pPr>
      <w:rPr>
        <w:rFonts w:ascii="Symbol" w:hAnsi="Symbol" w:hint="default"/>
      </w:rPr>
    </w:lvl>
    <w:lvl w:ilvl="4" w:tplc="04090003" w:tentative="1">
      <w:start w:val="1"/>
      <w:numFmt w:val="bullet"/>
      <w:lvlText w:val="o"/>
      <w:lvlJc w:val="left"/>
      <w:pPr>
        <w:ind w:left="12240" w:hanging="360"/>
      </w:pPr>
      <w:rPr>
        <w:rFonts w:ascii="Courier New" w:hAnsi="Courier New" w:cs="Courier New" w:hint="default"/>
      </w:rPr>
    </w:lvl>
    <w:lvl w:ilvl="5" w:tplc="04090005" w:tentative="1">
      <w:start w:val="1"/>
      <w:numFmt w:val="bullet"/>
      <w:lvlText w:val=""/>
      <w:lvlJc w:val="left"/>
      <w:pPr>
        <w:ind w:left="12960" w:hanging="360"/>
      </w:pPr>
      <w:rPr>
        <w:rFonts w:ascii="Wingdings" w:hAnsi="Wingdings" w:hint="default"/>
      </w:rPr>
    </w:lvl>
    <w:lvl w:ilvl="6" w:tplc="04090001" w:tentative="1">
      <w:start w:val="1"/>
      <w:numFmt w:val="bullet"/>
      <w:lvlText w:val=""/>
      <w:lvlJc w:val="left"/>
      <w:pPr>
        <w:ind w:left="13680" w:hanging="360"/>
      </w:pPr>
      <w:rPr>
        <w:rFonts w:ascii="Symbol" w:hAnsi="Symbol" w:hint="default"/>
      </w:rPr>
    </w:lvl>
    <w:lvl w:ilvl="7" w:tplc="04090003" w:tentative="1">
      <w:start w:val="1"/>
      <w:numFmt w:val="bullet"/>
      <w:lvlText w:val="o"/>
      <w:lvlJc w:val="left"/>
      <w:pPr>
        <w:ind w:left="14400" w:hanging="360"/>
      </w:pPr>
      <w:rPr>
        <w:rFonts w:ascii="Courier New" w:hAnsi="Courier New" w:cs="Courier New" w:hint="default"/>
      </w:rPr>
    </w:lvl>
    <w:lvl w:ilvl="8" w:tplc="04090005" w:tentative="1">
      <w:start w:val="1"/>
      <w:numFmt w:val="bullet"/>
      <w:lvlText w:val=""/>
      <w:lvlJc w:val="left"/>
      <w:pPr>
        <w:ind w:left="15120" w:hanging="360"/>
      </w:pPr>
      <w:rPr>
        <w:rFonts w:ascii="Wingdings" w:hAnsi="Wingdings" w:hint="default"/>
      </w:rPr>
    </w:lvl>
  </w:abstractNum>
  <w:abstractNum w:abstractNumId="20" w15:restartNumberingAfterBreak="0">
    <w:nsid w:val="42130E52"/>
    <w:multiLevelType w:val="hybridMultilevel"/>
    <w:tmpl w:val="40D8F71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43E97896"/>
    <w:multiLevelType w:val="hybridMultilevel"/>
    <w:tmpl w:val="10B8B47C"/>
    <w:lvl w:ilvl="0" w:tplc="04090001">
      <w:start w:val="1"/>
      <w:numFmt w:val="bullet"/>
      <w:lvlText w:val=""/>
      <w:lvlJc w:val="left"/>
      <w:pPr>
        <w:ind w:left="12240" w:hanging="360"/>
      </w:pPr>
      <w:rPr>
        <w:rFonts w:ascii="Symbol" w:hAnsi="Symbol" w:hint="default"/>
      </w:rPr>
    </w:lvl>
    <w:lvl w:ilvl="1" w:tplc="04090003" w:tentative="1">
      <w:start w:val="1"/>
      <w:numFmt w:val="bullet"/>
      <w:lvlText w:val="o"/>
      <w:lvlJc w:val="left"/>
      <w:pPr>
        <w:ind w:left="12960" w:hanging="360"/>
      </w:pPr>
      <w:rPr>
        <w:rFonts w:ascii="Courier New" w:hAnsi="Courier New" w:cs="Courier New" w:hint="default"/>
      </w:rPr>
    </w:lvl>
    <w:lvl w:ilvl="2" w:tplc="04090005" w:tentative="1">
      <w:start w:val="1"/>
      <w:numFmt w:val="bullet"/>
      <w:lvlText w:val=""/>
      <w:lvlJc w:val="left"/>
      <w:pPr>
        <w:ind w:left="13680" w:hanging="360"/>
      </w:pPr>
      <w:rPr>
        <w:rFonts w:ascii="Wingdings" w:hAnsi="Wingdings" w:hint="default"/>
      </w:rPr>
    </w:lvl>
    <w:lvl w:ilvl="3" w:tplc="04090001" w:tentative="1">
      <w:start w:val="1"/>
      <w:numFmt w:val="bullet"/>
      <w:lvlText w:val=""/>
      <w:lvlJc w:val="left"/>
      <w:pPr>
        <w:ind w:left="14400" w:hanging="360"/>
      </w:pPr>
      <w:rPr>
        <w:rFonts w:ascii="Symbol" w:hAnsi="Symbol" w:hint="default"/>
      </w:rPr>
    </w:lvl>
    <w:lvl w:ilvl="4" w:tplc="04090003" w:tentative="1">
      <w:start w:val="1"/>
      <w:numFmt w:val="bullet"/>
      <w:lvlText w:val="o"/>
      <w:lvlJc w:val="left"/>
      <w:pPr>
        <w:ind w:left="15120" w:hanging="360"/>
      </w:pPr>
      <w:rPr>
        <w:rFonts w:ascii="Courier New" w:hAnsi="Courier New" w:cs="Courier New" w:hint="default"/>
      </w:rPr>
    </w:lvl>
    <w:lvl w:ilvl="5" w:tplc="04090005" w:tentative="1">
      <w:start w:val="1"/>
      <w:numFmt w:val="bullet"/>
      <w:lvlText w:val=""/>
      <w:lvlJc w:val="left"/>
      <w:pPr>
        <w:ind w:left="15840" w:hanging="360"/>
      </w:pPr>
      <w:rPr>
        <w:rFonts w:ascii="Wingdings" w:hAnsi="Wingdings" w:hint="default"/>
      </w:rPr>
    </w:lvl>
    <w:lvl w:ilvl="6" w:tplc="04090001" w:tentative="1">
      <w:start w:val="1"/>
      <w:numFmt w:val="bullet"/>
      <w:lvlText w:val=""/>
      <w:lvlJc w:val="left"/>
      <w:pPr>
        <w:ind w:left="16560" w:hanging="360"/>
      </w:pPr>
      <w:rPr>
        <w:rFonts w:ascii="Symbol" w:hAnsi="Symbol" w:hint="default"/>
      </w:rPr>
    </w:lvl>
    <w:lvl w:ilvl="7" w:tplc="04090003" w:tentative="1">
      <w:start w:val="1"/>
      <w:numFmt w:val="bullet"/>
      <w:lvlText w:val="o"/>
      <w:lvlJc w:val="left"/>
      <w:pPr>
        <w:ind w:left="17280" w:hanging="360"/>
      </w:pPr>
      <w:rPr>
        <w:rFonts w:ascii="Courier New" w:hAnsi="Courier New" w:cs="Courier New" w:hint="default"/>
      </w:rPr>
    </w:lvl>
    <w:lvl w:ilvl="8" w:tplc="04090005" w:tentative="1">
      <w:start w:val="1"/>
      <w:numFmt w:val="bullet"/>
      <w:lvlText w:val=""/>
      <w:lvlJc w:val="left"/>
      <w:pPr>
        <w:ind w:left="18000" w:hanging="360"/>
      </w:pPr>
      <w:rPr>
        <w:rFonts w:ascii="Wingdings" w:hAnsi="Wingdings" w:hint="default"/>
      </w:rPr>
    </w:lvl>
  </w:abstractNum>
  <w:abstractNum w:abstractNumId="22" w15:restartNumberingAfterBreak="0">
    <w:nsid w:val="4A2A6021"/>
    <w:multiLevelType w:val="hybridMultilevel"/>
    <w:tmpl w:val="CAF6E3FE"/>
    <w:lvl w:ilvl="0" w:tplc="02329716">
      <w:start w:val="1"/>
      <w:numFmt w:val="decimal"/>
      <w:lvlText w:val="%1."/>
      <w:lvlJc w:val="left"/>
      <w:pPr>
        <w:ind w:left="408" w:hanging="360"/>
      </w:pPr>
      <w:rPr>
        <w:rFonts w:hint="default"/>
      </w:rPr>
    </w:lvl>
    <w:lvl w:ilvl="1" w:tplc="04090019" w:tentative="1">
      <w:start w:val="1"/>
      <w:numFmt w:val="lowerLetter"/>
      <w:lvlText w:val="%2."/>
      <w:lvlJc w:val="left"/>
      <w:pPr>
        <w:ind w:left="1128" w:hanging="360"/>
      </w:pPr>
    </w:lvl>
    <w:lvl w:ilvl="2" w:tplc="0409001B" w:tentative="1">
      <w:start w:val="1"/>
      <w:numFmt w:val="lowerRoman"/>
      <w:lvlText w:val="%3."/>
      <w:lvlJc w:val="right"/>
      <w:pPr>
        <w:ind w:left="1848" w:hanging="180"/>
      </w:pPr>
    </w:lvl>
    <w:lvl w:ilvl="3" w:tplc="0409000F" w:tentative="1">
      <w:start w:val="1"/>
      <w:numFmt w:val="decimal"/>
      <w:lvlText w:val="%4."/>
      <w:lvlJc w:val="left"/>
      <w:pPr>
        <w:ind w:left="2568" w:hanging="360"/>
      </w:pPr>
    </w:lvl>
    <w:lvl w:ilvl="4" w:tplc="04090019" w:tentative="1">
      <w:start w:val="1"/>
      <w:numFmt w:val="lowerLetter"/>
      <w:lvlText w:val="%5."/>
      <w:lvlJc w:val="left"/>
      <w:pPr>
        <w:ind w:left="3288" w:hanging="360"/>
      </w:pPr>
    </w:lvl>
    <w:lvl w:ilvl="5" w:tplc="0409001B" w:tentative="1">
      <w:start w:val="1"/>
      <w:numFmt w:val="lowerRoman"/>
      <w:lvlText w:val="%6."/>
      <w:lvlJc w:val="right"/>
      <w:pPr>
        <w:ind w:left="4008" w:hanging="180"/>
      </w:pPr>
    </w:lvl>
    <w:lvl w:ilvl="6" w:tplc="0409000F" w:tentative="1">
      <w:start w:val="1"/>
      <w:numFmt w:val="decimal"/>
      <w:lvlText w:val="%7."/>
      <w:lvlJc w:val="left"/>
      <w:pPr>
        <w:ind w:left="4728" w:hanging="360"/>
      </w:pPr>
    </w:lvl>
    <w:lvl w:ilvl="7" w:tplc="04090019" w:tentative="1">
      <w:start w:val="1"/>
      <w:numFmt w:val="lowerLetter"/>
      <w:lvlText w:val="%8."/>
      <w:lvlJc w:val="left"/>
      <w:pPr>
        <w:ind w:left="5448" w:hanging="360"/>
      </w:pPr>
    </w:lvl>
    <w:lvl w:ilvl="8" w:tplc="0409001B" w:tentative="1">
      <w:start w:val="1"/>
      <w:numFmt w:val="lowerRoman"/>
      <w:lvlText w:val="%9."/>
      <w:lvlJc w:val="right"/>
      <w:pPr>
        <w:ind w:left="6168" w:hanging="180"/>
      </w:pPr>
    </w:lvl>
  </w:abstractNum>
  <w:abstractNum w:abstractNumId="23" w15:restartNumberingAfterBreak="0">
    <w:nsid w:val="5455778F"/>
    <w:multiLevelType w:val="hybridMultilevel"/>
    <w:tmpl w:val="036EE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81042A"/>
    <w:multiLevelType w:val="hybridMultilevel"/>
    <w:tmpl w:val="F744A43A"/>
    <w:lvl w:ilvl="0" w:tplc="02329716">
      <w:start w:val="1"/>
      <w:numFmt w:val="decimal"/>
      <w:lvlText w:val="%1."/>
      <w:lvlJc w:val="left"/>
      <w:pPr>
        <w:ind w:left="408"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7B00AB3"/>
    <w:multiLevelType w:val="hybridMultilevel"/>
    <w:tmpl w:val="6240CE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0"/>
  </w:num>
  <w:num w:numId="12">
    <w:abstractNumId w:val="18"/>
  </w:num>
  <w:num w:numId="13">
    <w:abstractNumId w:val="19"/>
  </w:num>
  <w:num w:numId="14">
    <w:abstractNumId w:val="21"/>
  </w:num>
  <w:num w:numId="15">
    <w:abstractNumId w:val="15"/>
  </w:num>
  <w:num w:numId="16">
    <w:abstractNumId w:val="17"/>
  </w:num>
  <w:num w:numId="17">
    <w:abstractNumId w:val="11"/>
  </w:num>
  <w:num w:numId="18">
    <w:abstractNumId w:val="10"/>
  </w:num>
  <w:num w:numId="19">
    <w:abstractNumId w:val="16"/>
  </w:num>
  <w:num w:numId="20">
    <w:abstractNumId w:val="13"/>
  </w:num>
  <w:num w:numId="21">
    <w:abstractNumId w:val="23"/>
  </w:num>
  <w:num w:numId="22">
    <w:abstractNumId w:val="12"/>
  </w:num>
  <w:num w:numId="23">
    <w:abstractNumId w:val="22"/>
  </w:num>
  <w:num w:numId="24">
    <w:abstractNumId w:val="14"/>
  </w:num>
  <w:num w:numId="25">
    <w:abstractNumId w:val="25"/>
  </w:num>
  <w:num w:numId="2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removePersonalInformation/>
  <w:removeDateAndTime/>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C25"/>
    <w:rsid w:val="0000759E"/>
    <w:rsid w:val="00065E58"/>
    <w:rsid w:val="0009372A"/>
    <w:rsid w:val="000A745A"/>
    <w:rsid w:val="000B22E2"/>
    <w:rsid w:val="000B25BE"/>
    <w:rsid w:val="000D4BB8"/>
    <w:rsid w:val="00103E8D"/>
    <w:rsid w:val="00113A1A"/>
    <w:rsid w:val="001A520B"/>
    <w:rsid w:val="001B56D8"/>
    <w:rsid w:val="001E17DB"/>
    <w:rsid w:val="002117E2"/>
    <w:rsid w:val="00245A57"/>
    <w:rsid w:val="002640F4"/>
    <w:rsid w:val="002C0140"/>
    <w:rsid w:val="00310CD4"/>
    <w:rsid w:val="003173E0"/>
    <w:rsid w:val="00335F7F"/>
    <w:rsid w:val="00344D40"/>
    <w:rsid w:val="003523F0"/>
    <w:rsid w:val="00386496"/>
    <w:rsid w:val="003B1143"/>
    <w:rsid w:val="003E2331"/>
    <w:rsid w:val="00415153"/>
    <w:rsid w:val="00435927"/>
    <w:rsid w:val="00455785"/>
    <w:rsid w:val="004628A1"/>
    <w:rsid w:val="00471A11"/>
    <w:rsid w:val="00474808"/>
    <w:rsid w:val="004A3C25"/>
    <w:rsid w:val="00555807"/>
    <w:rsid w:val="00593D51"/>
    <w:rsid w:val="00606297"/>
    <w:rsid w:val="00611A95"/>
    <w:rsid w:val="00617A3A"/>
    <w:rsid w:val="0067676C"/>
    <w:rsid w:val="006A62C4"/>
    <w:rsid w:val="006B25F1"/>
    <w:rsid w:val="00702C09"/>
    <w:rsid w:val="00760F5B"/>
    <w:rsid w:val="007A77D5"/>
    <w:rsid w:val="007B4CC1"/>
    <w:rsid w:val="007C3163"/>
    <w:rsid w:val="007E38F4"/>
    <w:rsid w:val="008163D0"/>
    <w:rsid w:val="0083590B"/>
    <w:rsid w:val="00844601"/>
    <w:rsid w:val="00881A7C"/>
    <w:rsid w:val="00893274"/>
    <w:rsid w:val="008C4837"/>
    <w:rsid w:val="009019FE"/>
    <w:rsid w:val="009954D2"/>
    <w:rsid w:val="009C1AD5"/>
    <w:rsid w:val="009D476F"/>
    <w:rsid w:val="009D5393"/>
    <w:rsid w:val="009D5832"/>
    <w:rsid w:val="009F3BC1"/>
    <w:rsid w:val="00A42189"/>
    <w:rsid w:val="00A70ED6"/>
    <w:rsid w:val="00A71FB8"/>
    <w:rsid w:val="00A96697"/>
    <w:rsid w:val="00AB25BD"/>
    <w:rsid w:val="00AB786B"/>
    <w:rsid w:val="00AD2BD6"/>
    <w:rsid w:val="00B15A98"/>
    <w:rsid w:val="00B60502"/>
    <w:rsid w:val="00BB1D1A"/>
    <w:rsid w:val="00C922EC"/>
    <w:rsid w:val="00CB77A0"/>
    <w:rsid w:val="00D0524E"/>
    <w:rsid w:val="00D63F5E"/>
    <w:rsid w:val="00D70600"/>
    <w:rsid w:val="00D71BDD"/>
    <w:rsid w:val="00D93FA3"/>
    <w:rsid w:val="00DE61AC"/>
    <w:rsid w:val="00E97124"/>
    <w:rsid w:val="00F32769"/>
    <w:rsid w:val="00F72C2C"/>
    <w:rsid w:val="00FA26ED"/>
    <w:rsid w:val="00FB16BF"/>
    <w:rsid w:val="00FB5C8E"/>
    <w:rsid w:val="00FC1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6583A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ja-JP" w:bidi="ar-SA"/>
      </w:rPr>
    </w:rPrDefault>
    <w:pPrDefault>
      <w:pPr>
        <w:spacing w:before="100"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AD2BD6"/>
  </w:style>
  <w:style w:type="paragraph" w:styleId="Heading1">
    <w:name w:val="heading 1"/>
    <w:basedOn w:val="Normal"/>
    <w:next w:val="Normal"/>
    <w:link w:val="Heading1Char"/>
    <w:uiPriority w:val="9"/>
    <w:qFormat/>
    <w:rsid w:val="00AD2BD6"/>
    <w:pPr>
      <w:pBdr>
        <w:top w:val="single" w:sz="24" w:space="0" w:color="A5300F" w:themeColor="accent1"/>
        <w:left w:val="single" w:sz="24" w:space="0" w:color="A5300F" w:themeColor="accent1"/>
        <w:bottom w:val="single" w:sz="24" w:space="0" w:color="A5300F" w:themeColor="accent1"/>
        <w:right w:val="single" w:sz="24" w:space="0" w:color="A5300F" w:themeColor="accent1"/>
      </w:pBdr>
      <w:shd w:val="clear" w:color="auto" w:fill="A5300F"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AD2BD6"/>
    <w:pPr>
      <w:pBdr>
        <w:top w:val="single" w:sz="24" w:space="0" w:color="F9CEC2" w:themeColor="accent1" w:themeTint="33"/>
        <w:left w:val="single" w:sz="24" w:space="0" w:color="F9CEC2" w:themeColor="accent1" w:themeTint="33"/>
        <w:bottom w:val="single" w:sz="24" w:space="0" w:color="F9CEC2" w:themeColor="accent1" w:themeTint="33"/>
        <w:right w:val="single" w:sz="24" w:space="0" w:color="F9CEC2" w:themeColor="accent1" w:themeTint="33"/>
      </w:pBdr>
      <w:shd w:val="clear" w:color="auto" w:fill="F9CEC2"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AD2BD6"/>
    <w:pPr>
      <w:pBdr>
        <w:top w:val="single" w:sz="6" w:space="2" w:color="A5300F" w:themeColor="accent1"/>
      </w:pBdr>
      <w:spacing w:before="300" w:after="0"/>
      <w:outlineLvl w:val="2"/>
    </w:pPr>
    <w:rPr>
      <w:caps/>
      <w:color w:val="511707" w:themeColor="accent1" w:themeShade="7F"/>
      <w:spacing w:val="15"/>
    </w:rPr>
  </w:style>
  <w:style w:type="paragraph" w:styleId="Heading4">
    <w:name w:val="heading 4"/>
    <w:basedOn w:val="Normal"/>
    <w:next w:val="Normal"/>
    <w:link w:val="Heading4Char"/>
    <w:uiPriority w:val="9"/>
    <w:semiHidden/>
    <w:unhideWhenUsed/>
    <w:qFormat/>
    <w:rsid w:val="00AD2BD6"/>
    <w:pPr>
      <w:pBdr>
        <w:top w:val="dotted" w:sz="6" w:space="2" w:color="A5300F" w:themeColor="accent1"/>
      </w:pBdr>
      <w:spacing w:before="200" w:after="0"/>
      <w:outlineLvl w:val="3"/>
    </w:pPr>
    <w:rPr>
      <w:caps/>
      <w:color w:val="7B230B" w:themeColor="accent1" w:themeShade="BF"/>
      <w:spacing w:val="10"/>
    </w:rPr>
  </w:style>
  <w:style w:type="paragraph" w:styleId="Heading5">
    <w:name w:val="heading 5"/>
    <w:basedOn w:val="Normal"/>
    <w:next w:val="Normal"/>
    <w:link w:val="Heading5Char"/>
    <w:uiPriority w:val="9"/>
    <w:semiHidden/>
    <w:unhideWhenUsed/>
    <w:qFormat/>
    <w:rsid w:val="00AD2BD6"/>
    <w:pPr>
      <w:pBdr>
        <w:bottom w:val="single" w:sz="6" w:space="1" w:color="A5300F" w:themeColor="accent1"/>
      </w:pBdr>
      <w:spacing w:before="200" w:after="0"/>
      <w:outlineLvl w:val="4"/>
    </w:pPr>
    <w:rPr>
      <w:caps/>
      <w:color w:val="7B230B" w:themeColor="accent1" w:themeShade="BF"/>
      <w:spacing w:val="10"/>
    </w:rPr>
  </w:style>
  <w:style w:type="paragraph" w:styleId="Heading6">
    <w:name w:val="heading 6"/>
    <w:basedOn w:val="Normal"/>
    <w:next w:val="Normal"/>
    <w:link w:val="Heading6Char"/>
    <w:uiPriority w:val="9"/>
    <w:semiHidden/>
    <w:unhideWhenUsed/>
    <w:qFormat/>
    <w:rsid w:val="00AD2BD6"/>
    <w:pPr>
      <w:pBdr>
        <w:bottom w:val="dotted" w:sz="6" w:space="1" w:color="A5300F" w:themeColor="accent1"/>
      </w:pBdr>
      <w:spacing w:before="200" w:after="0"/>
      <w:outlineLvl w:val="5"/>
    </w:pPr>
    <w:rPr>
      <w:caps/>
      <w:color w:val="7B230B" w:themeColor="accent1" w:themeShade="BF"/>
      <w:spacing w:val="10"/>
    </w:rPr>
  </w:style>
  <w:style w:type="paragraph" w:styleId="Heading7">
    <w:name w:val="heading 7"/>
    <w:basedOn w:val="Normal"/>
    <w:next w:val="Normal"/>
    <w:link w:val="Heading7Char"/>
    <w:uiPriority w:val="9"/>
    <w:semiHidden/>
    <w:unhideWhenUsed/>
    <w:qFormat/>
    <w:rsid w:val="00AD2BD6"/>
    <w:pPr>
      <w:spacing w:before="200" w:after="0"/>
      <w:outlineLvl w:val="6"/>
    </w:pPr>
    <w:rPr>
      <w:caps/>
      <w:color w:val="7B230B" w:themeColor="accent1" w:themeShade="BF"/>
      <w:spacing w:val="10"/>
    </w:rPr>
  </w:style>
  <w:style w:type="paragraph" w:styleId="Heading8">
    <w:name w:val="heading 8"/>
    <w:basedOn w:val="Normal"/>
    <w:next w:val="Normal"/>
    <w:link w:val="Heading8Char"/>
    <w:uiPriority w:val="9"/>
    <w:semiHidden/>
    <w:unhideWhenUsed/>
    <w:qFormat/>
    <w:rsid w:val="00AD2BD6"/>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D2BD6"/>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Pr>
      <w:rFonts w:asciiTheme="majorHAnsi" w:eastAsiaTheme="majorEastAsia" w:hAnsiTheme="majorHAnsi" w:cstheme="majorBidi"/>
      <w:color w:val="A5300F" w:themeColor="accent1"/>
      <w:sz w:val="28"/>
      <w:szCs w:val="28"/>
    </w:rPr>
  </w:style>
  <w:style w:type="character" w:customStyle="1" w:styleId="HeaderChar">
    <w:name w:val="Header Char"/>
    <w:basedOn w:val="DefaultParagraphFont"/>
    <w:link w:val="Header"/>
    <w:uiPriority w:val="99"/>
    <w:rPr>
      <w:rFonts w:asciiTheme="majorHAnsi" w:eastAsiaTheme="majorEastAsia" w:hAnsiTheme="majorHAnsi" w:cstheme="majorBidi"/>
      <w:color w:val="A5300F" w:themeColor="accent1"/>
      <w:sz w:val="28"/>
      <w:szCs w:val="28"/>
    </w:rPr>
  </w:style>
  <w:style w:type="paragraph" w:styleId="Footer">
    <w:name w:val="footer"/>
    <w:basedOn w:val="Normal"/>
    <w:link w:val="FooterChar"/>
    <w:uiPriority w:val="1"/>
    <w:unhideWhenUsed/>
    <w:pPr>
      <w:jc w:val="right"/>
    </w:pPr>
    <w:rPr>
      <w:rFonts w:asciiTheme="majorHAnsi" w:eastAsiaTheme="majorEastAsia" w:hAnsiTheme="majorHAnsi" w:cstheme="majorBidi"/>
      <w:color w:val="A5300F" w:themeColor="accent1"/>
      <w:sz w:val="28"/>
      <w:szCs w:val="28"/>
    </w:rPr>
  </w:style>
  <w:style w:type="character" w:customStyle="1" w:styleId="FooterChar">
    <w:name w:val="Footer Char"/>
    <w:basedOn w:val="DefaultParagraphFont"/>
    <w:link w:val="Footer"/>
    <w:uiPriority w:val="1"/>
    <w:rPr>
      <w:rFonts w:asciiTheme="majorHAnsi" w:eastAsiaTheme="majorEastAsia" w:hAnsiTheme="majorHAnsi" w:cstheme="majorBidi"/>
      <w:color w:val="A5300F" w:themeColor="accent1"/>
      <w:sz w:val="28"/>
      <w:szCs w:val="2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gnature">
    <w:name w:val="Signature"/>
    <w:basedOn w:val="Normal"/>
    <w:pPr>
      <w:tabs>
        <w:tab w:val="right" w:pos="4464"/>
      </w:tabs>
      <w:spacing w:before="360"/>
    </w:pPr>
  </w:style>
  <w:style w:type="table" w:styleId="PlainTable2">
    <w:name w:val="Plain Table 2"/>
    <w:basedOn w:val="TableNormal"/>
    <w:uiPriority w:val="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CellMar>
        <w:top w:w="29" w:type="dxa"/>
        <w:bottom w:w="29"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Strong">
    <w:name w:val="Strong"/>
    <w:uiPriority w:val="22"/>
    <w:qFormat/>
    <w:rsid w:val="00AD2BD6"/>
    <w:rPr>
      <w:b/>
      <w:bC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sid w:val="00AD2BD6"/>
    <w:rPr>
      <w:caps/>
      <w:color w:val="FFFFFF" w:themeColor="background1"/>
      <w:spacing w:val="15"/>
      <w:sz w:val="22"/>
      <w:szCs w:val="22"/>
      <w:shd w:val="clear" w:color="auto" w:fill="A5300F" w:themeFill="accent1"/>
    </w:rPr>
  </w:style>
  <w:style w:type="character" w:customStyle="1" w:styleId="Heading2Char">
    <w:name w:val="Heading 2 Char"/>
    <w:basedOn w:val="DefaultParagraphFont"/>
    <w:link w:val="Heading2"/>
    <w:uiPriority w:val="9"/>
    <w:rsid w:val="00AD2BD6"/>
    <w:rPr>
      <w:caps/>
      <w:spacing w:val="15"/>
      <w:shd w:val="clear" w:color="auto" w:fill="F9CEC2" w:themeFill="accent1" w:themeFillTint="33"/>
    </w:rPr>
  </w:style>
  <w:style w:type="character" w:customStyle="1" w:styleId="Heading3Char">
    <w:name w:val="Heading 3 Char"/>
    <w:basedOn w:val="DefaultParagraphFont"/>
    <w:link w:val="Heading3"/>
    <w:uiPriority w:val="9"/>
    <w:rsid w:val="00AD2BD6"/>
    <w:rPr>
      <w:caps/>
      <w:color w:val="511707" w:themeColor="accent1" w:themeShade="7F"/>
      <w:spacing w:val="15"/>
    </w:rPr>
  </w:style>
  <w:style w:type="character" w:customStyle="1" w:styleId="Heading4Char">
    <w:name w:val="Heading 4 Char"/>
    <w:basedOn w:val="DefaultParagraphFont"/>
    <w:link w:val="Heading4"/>
    <w:uiPriority w:val="9"/>
    <w:semiHidden/>
    <w:rsid w:val="00AD2BD6"/>
    <w:rPr>
      <w:caps/>
      <w:color w:val="7B230B" w:themeColor="accent1" w:themeShade="BF"/>
      <w:spacing w:val="10"/>
    </w:rPr>
  </w:style>
  <w:style w:type="character" w:customStyle="1" w:styleId="Heading5Char">
    <w:name w:val="Heading 5 Char"/>
    <w:basedOn w:val="DefaultParagraphFont"/>
    <w:link w:val="Heading5"/>
    <w:uiPriority w:val="9"/>
    <w:semiHidden/>
    <w:rsid w:val="00AD2BD6"/>
    <w:rPr>
      <w:caps/>
      <w:color w:val="7B230B" w:themeColor="accent1" w:themeShade="BF"/>
      <w:spacing w:val="10"/>
    </w:rPr>
  </w:style>
  <w:style w:type="character" w:customStyle="1" w:styleId="Heading6Char">
    <w:name w:val="Heading 6 Char"/>
    <w:basedOn w:val="DefaultParagraphFont"/>
    <w:link w:val="Heading6"/>
    <w:uiPriority w:val="9"/>
    <w:semiHidden/>
    <w:rsid w:val="00AD2BD6"/>
    <w:rPr>
      <w:caps/>
      <w:color w:val="7B230B" w:themeColor="accent1" w:themeShade="BF"/>
      <w:spacing w:val="10"/>
    </w:rPr>
  </w:style>
  <w:style w:type="character" w:customStyle="1" w:styleId="Heading7Char">
    <w:name w:val="Heading 7 Char"/>
    <w:basedOn w:val="DefaultParagraphFont"/>
    <w:link w:val="Heading7"/>
    <w:uiPriority w:val="9"/>
    <w:semiHidden/>
    <w:rsid w:val="00AD2BD6"/>
    <w:rPr>
      <w:caps/>
      <w:color w:val="7B230B" w:themeColor="accent1" w:themeShade="BF"/>
      <w:spacing w:val="10"/>
    </w:rPr>
  </w:style>
  <w:style w:type="character" w:customStyle="1" w:styleId="Heading8Char">
    <w:name w:val="Heading 8 Char"/>
    <w:basedOn w:val="DefaultParagraphFont"/>
    <w:link w:val="Heading8"/>
    <w:uiPriority w:val="9"/>
    <w:semiHidden/>
    <w:rsid w:val="00AD2BD6"/>
    <w:rPr>
      <w:caps/>
      <w:spacing w:val="10"/>
      <w:sz w:val="18"/>
      <w:szCs w:val="18"/>
    </w:rPr>
  </w:style>
  <w:style w:type="character" w:customStyle="1" w:styleId="Heading9Char">
    <w:name w:val="Heading 9 Char"/>
    <w:basedOn w:val="DefaultParagraphFont"/>
    <w:link w:val="Heading9"/>
    <w:uiPriority w:val="9"/>
    <w:semiHidden/>
    <w:rsid w:val="00AD2BD6"/>
    <w:rPr>
      <w:i/>
      <w:iCs/>
      <w:caps/>
      <w:spacing w:val="10"/>
      <w:sz w:val="18"/>
      <w:szCs w:val="18"/>
    </w:rPr>
  </w:style>
  <w:style w:type="paragraph" w:styleId="Caption">
    <w:name w:val="caption"/>
    <w:basedOn w:val="Normal"/>
    <w:next w:val="Normal"/>
    <w:uiPriority w:val="35"/>
    <w:semiHidden/>
    <w:unhideWhenUsed/>
    <w:qFormat/>
    <w:rsid w:val="00AD2BD6"/>
    <w:rPr>
      <w:b/>
      <w:bCs/>
      <w:color w:val="7B230B" w:themeColor="accent1" w:themeShade="BF"/>
      <w:sz w:val="16"/>
      <w:szCs w:val="16"/>
    </w:rPr>
  </w:style>
  <w:style w:type="paragraph" w:styleId="Title">
    <w:name w:val="Title"/>
    <w:basedOn w:val="Normal"/>
    <w:next w:val="Normal"/>
    <w:link w:val="TitleChar"/>
    <w:uiPriority w:val="10"/>
    <w:qFormat/>
    <w:rsid w:val="00AD2BD6"/>
    <w:pPr>
      <w:spacing w:before="0" w:after="0"/>
    </w:pPr>
    <w:rPr>
      <w:rFonts w:asciiTheme="majorHAnsi" w:eastAsiaTheme="majorEastAsia" w:hAnsiTheme="majorHAnsi" w:cstheme="majorBidi"/>
      <w:caps/>
      <w:color w:val="A5300F" w:themeColor="accent1"/>
      <w:spacing w:val="10"/>
      <w:sz w:val="52"/>
      <w:szCs w:val="52"/>
    </w:rPr>
  </w:style>
  <w:style w:type="character" w:customStyle="1" w:styleId="TitleChar">
    <w:name w:val="Title Char"/>
    <w:basedOn w:val="DefaultParagraphFont"/>
    <w:link w:val="Title"/>
    <w:uiPriority w:val="10"/>
    <w:rsid w:val="00AD2BD6"/>
    <w:rPr>
      <w:rFonts w:asciiTheme="majorHAnsi" w:eastAsiaTheme="majorEastAsia" w:hAnsiTheme="majorHAnsi" w:cstheme="majorBidi"/>
      <w:caps/>
      <w:color w:val="A5300F" w:themeColor="accent1"/>
      <w:spacing w:val="10"/>
      <w:sz w:val="52"/>
      <w:szCs w:val="52"/>
    </w:rPr>
  </w:style>
  <w:style w:type="paragraph" w:styleId="Subtitle">
    <w:name w:val="Subtitle"/>
    <w:basedOn w:val="Normal"/>
    <w:next w:val="Normal"/>
    <w:link w:val="SubtitleChar"/>
    <w:uiPriority w:val="11"/>
    <w:qFormat/>
    <w:rsid w:val="00AD2BD6"/>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AD2BD6"/>
    <w:rPr>
      <w:caps/>
      <w:color w:val="595959" w:themeColor="text1" w:themeTint="A6"/>
      <w:spacing w:val="10"/>
      <w:sz w:val="21"/>
      <w:szCs w:val="21"/>
    </w:rPr>
  </w:style>
  <w:style w:type="character" w:styleId="Emphasis">
    <w:name w:val="Emphasis"/>
    <w:uiPriority w:val="20"/>
    <w:qFormat/>
    <w:rsid w:val="00AD2BD6"/>
    <w:rPr>
      <w:caps/>
      <w:color w:val="511707" w:themeColor="accent1" w:themeShade="7F"/>
      <w:spacing w:val="5"/>
    </w:rPr>
  </w:style>
  <w:style w:type="paragraph" w:styleId="NoSpacing">
    <w:name w:val="No Spacing"/>
    <w:uiPriority w:val="1"/>
    <w:qFormat/>
    <w:rsid w:val="00AD2BD6"/>
    <w:pPr>
      <w:spacing w:after="0" w:line="240" w:lineRule="auto"/>
    </w:pPr>
  </w:style>
  <w:style w:type="paragraph" w:styleId="Quote">
    <w:name w:val="Quote"/>
    <w:basedOn w:val="Normal"/>
    <w:next w:val="Normal"/>
    <w:link w:val="QuoteChar"/>
    <w:uiPriority w:val="29"/>
    <w:qFormat/>
    <w:rsid w:val="00AD2BD6"/>
    <w:rPr>
      <w:i/>
      <w:iCs/>
      <w:sz w:val="24"/>
      <w:szCs w:val="24"/>
    </w:rPr>
  </w:style>
  <w:style w:type="character" w:customStyle="1" w:styleId="QuoteChar">
    <w:name w:val="Quote Char"/>
    <w:basedOn w:val="DefaultParagraphFont"/>
    <w:link w:val="Quote"/>
    <w:uiPriority w:val="29"/>
    <w:rsid w:val="00AD2BD6"/>
    <w:rPr>
      <w:i/>
      <w:iCs/>
      <w:sz w:val="24"/>
      <w:szCs w:val="24"/>
    </w:rPr>
  </w:style>
  <w:style w:type="paragraph" w:styleId="IntenseQuote">
    <w:name w:val="Intense Quote"/>
    <w:basedOn w:val="Normal"/>
    <w:next w:val="Normal"/>
    <w:link w:val="IntenseQuoteChar"/>
    <w:uiPriority w:val="30"/>
    <w:qFormat/>
    <w:rsid w:val="00AD2BD6"/>
    <w:pPr>
      <w:spacing w:before="240" w:after="240" w:line="240" w:lineRule="auto"/>
      <w:ind w:left="1080" w:right="1080"/>
      <w:jc w:val="center"/>
    </w:pPr>
    <w:rPr>
      <w:color w:val="A5300F" w:themeColor="accent1"/>
      <w:sz w:val="24"/>
      <w:szCs w:val="24"/>
    </w:rPr>
  </w:style>
  <w:style w:type="character" w:customStyle="1" w:styleId="IntenseQuoteChar">
    <w:name w:val="Intense Quote Char"/>
    <w:basedOn w:val="DefaultParagraphFont"/>
    <w:link w:val="IntenseQuote"/>
    <w:uiPriority w:val="30"/>
    <w:rsid w:val="00AD2BD6"/>
    <w:rPr>
      <w:color w:val="A5300F" w:themeColor="accent1"/>
      <w:sz w:val="24"/>
      <w:szCs w:val="24"/>
    </w:rPr>
  </w:style>
  <w:style w:type="character" w:styleId="SubtleEmphasis">
    <w:name w:val="Subtle Emphasis"/>
    <w:uiPriority w:val="19"/>
    <w:qFormat/>
    <w:rsid w:val="00AD2BD6"/>
    <w:rPr>
      <w:i/>
      <w:iCs/>
      <w:color w:val="511707" w:themeColor="accent1" w:themeShade="7F"/>
    </w:rPr>
  </w:style>
  <w:style w:type="character" w:styleId="IntenseEmphasis">
    <w:name w:val="Intense Emphasis"/>
    <w:uiPriority w:val="21"/>
    <w:qFormat/>
    <w:rsid w:val="00AD2BD6"/>
    <w:rPr>
      <w:b/>
      <w:bCs/>
      <w:caps/>
      <w:color w:val="511707" w:themeColor="accent1" w:themeShade="7F"/>
      <w:spacing w:val="10"/>
    </w:rPr>
  </w:style>
  <w:style w:type="character" w:styleId="SubtleReference">
    <w:name w:val="Subtle Reference"/>
    <w:uiPriority w:val="31"/>
    <w:qFormat/>
    <w:rsid w:val="00AD2BD6"/>
    <w:rPr>
      <w:b/>
      <w:bCs/>
      <w:color w:val="A5300F" w:themeColor="accent1"/>
    </w:rPr>
  </w:style>
  <w:style w:type="character" w:styleId="IntenseReference">
    <w:name w:val="Intense Reference"/>
    <w:uiPriority w:val="32"/>
    <w:qFormat/>
    <w:rsid w:val="00AD2BD6"/>
    <w:rPr>
      <w:b/>
      <w:bCs/>
      <w:i/>
      <w:iCs/>
      <w:caps/>
      <w:color w:val="A5300F" w:themeColor="accent1"/>
    </w:rPr>
  </w:style>
  <w:style w:type="character" w:styleId="BookTitle">
    <w:name w:val="Book Title"/>
    <w:uiPriority w:val="33"/>
    <w:qFormat/>
    <w:rsid w:val="00AD2BD6"/>
    <w:rPr>
      <w:b/>
      <w:bCs/>
      <w:i/>
      <w:iCs/>
      <w:spacing w:val="0"/>
    </w:rPr>
  </w:style>
  <w:style w:type="paragraph" w:styleId="TOCHeading">
    <w:name w:val="TOC Heading"/>
    <w:basedOn w:val="Heading1"/>
    <w:next w:val="Normal"/>
    <w:uiPriority w:val="39"/>
    <w:semiHidden/>
    <w:unhideWhenUsed/>
    <w:qFormat/>
    <w:rsid w:val="00AD2BD6"/>
    <w:pPr>
      <w:outlineLvl w:val="9"/>
    </w:pPr>
  </w:style>
  <w:style w:type="paragraph" w:styleId="ListParagraph">
    <w:name w:val="List Paragraph"/>
    <w:basedOn w:val="Normal"/>
    <w:uiPriority w:val="34"/>
    <w:qFormat/>
    <w:rsid w:val="009D476F"/>
    <w:pPr>
      <w:ind w:left="720"/>
      <w:contextualSpacing/>
    </w:pPr>
  </w:style>
  <w:style w:type="character" w:styleId="Hyperlink">
    <w:name w:val="Hyperlink"/>
    <w:basedOn w:val="DefaultParagraphFont"/>
    <w:uiPriority w:val="99"/>
    <w:unhideWhenUsed/>
    <w:rsid w:val="006A62C4"/>
    <w:rPr>
      <w:color w:val="6B9F2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5722614">
      <w:bodyDiv w:val="1"/>
      <w:marLeft w:val="0"/>
      <w:marRight w:val="0"/>
      <w:marTop w:val="0"/>
      <w:marBottom w:val="0"/>
      <w:divBdr>
        <w:top w:val="none" w:sz="0" w:space="0" w:color="auto"/>
        <w:left w:val="none" w:sz="0" w:space="0" w:color="auto"/>
        <w:bottom w:val="none" w:sz="0" w:space="0" w:color="auto"/>
        <w:right w:val="none" w:sz="0" w:space="0" w:color="auto"/>
      </w:divBdr>
      <w:divsChild>
        <w:div w:id="205680647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alliespawspa@yahoo.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a\AppData\Roaming\Microsoft\Templates\House%20sitting%20instructions.dotx" TargetMode="External"/></Relationships>
</file>

<file path=word/theme/theme1.xml><?xml version="1.0" encoding="utf-8"?>
<a:theme xmlns:a="http://schemas.openxmlformats.org/drawingml/2006/main" name="Whisp">
  <a:themeElements>
    <a:clrScheme name="Red">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Century Gothic-Palatino Linotype">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panose="020405020505050303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Whisp">
      <a:fillStyleLst>
        <a:solidFill>
          <a:schemeClr val="phClr"/>
        </a:solidFill>
        <a:solidFill>
          <a:schemeClr val="phClr">
            <a:tint val="70000"/>
            <a:lumMod val="104000"/>
          </a:schemeClr>
        </a:solidFill>
        <a:gradFill rotWithShape="1">
          <a:gsLst>
            <a:gs pos="0">
              <a:schemeClr val="phClr">
                <a:tint val="96000"/>
                <a:lumMod val="104000"/>
              </a:schemeClr>
            </a:gs>
            <a:gs pos="100000">
              <a:schemeClr val="phClr">
                <a:shade val="98000"/>
                <a:lumMod val="94000"/>
              </a:schemeClr>
            </a:gs>
          </a:gsLst>
          <a:lin ang="5400000" scaled="0"/>
        </a:gradFill>
      </a:fillStyleLst>
      <a:lnStyleLst>
        <a:ln w="9525" cap="rnd" cmpd="sng" algn="ctr">
          <a:solidFill>
            <a:schemeClr val="phClr">
              <a:shade val="90000"/>
            </a:schemeClr>
          </a:solidFill>
          <a:prstDash val="solid"/>
        </a:ln>
        <a:ln w="15875" cap="rnd" cmpd="sng" algn="ctr">
          <a:solidFill>
            <a:schemeClr val="phClr"/>
          </a:solidFill>
          <a:prstDash val="solid"/>
        </a:ln>
        <a:ln w="22225" cap="rnd" cmpd="sng" algn="ctr">
          <a:solidFill>
            <a:schemeClr val="phClr"/>
          </a:solidFill>
          <a:prstDash val="solid"/>
        </a:ln>
      </a:lnStyleLst>
      <a:effectStyleLst>
        <a:effectStyle>
          <a:effectLst/>
        </a:effectStyle>
        <a:effectStyle>
          <a:effectLst>
            <a:outerShdw blurRad="38100" dist="25400" dir="5400000" rotWithShape="0">
              <a:srgbClr val="000000">
                <a:alpha val="25000"/>
              </a:srgbClr>
            </a:outerShdw>
          </a:effectLst>
        </a:effectStyle>
        <a:effectStyle>
          <a:effectLst>
            <a:outerShdw blurRad="50800" dist="38100" dir="5400000" rotWithShape="0">
              <a:srgbClr val="000000">
                <a:alpha val="60000"/>
              </a:srgbClr>
            </a:outerShdw>
          </a:effectLst>
        </a:effectStyle>
      </a:effectStyleLst>
      <a:bgFillStyleLst>
        <a:solidFill>
          <a:schemeClr val="phClr"/>
        </a:solidFill>
        <a:gradFill rotWithShape="1">
          <a:gsLst>
            <a:gs pos="0">
              <a:schemeClr val="phClr">
                <a:tint val="90000"/>
                <a:lumMod val="120000"/>
              </a:schemeClr>
            </a:gs>
            <a:gs pos="100000">
              <a:schemeClr val="phClr">
                <a:shade val="98000"/>
                <a:satMod val="120000"/>
                <a:lumMod val="98000"/>
              </a:schemeClr>
            </a:gs>
          </a:gsLst>
          <a:lin ang="5400000" scaled="0"/>
        </a:gradFill>
        <a:gradFill rotWithShape="1">
          <a:gsLst>
            <a:gs pos="0">
              <a:schemeClr val="phClr">
                <a:tint val="90000"/>
                <a:satMod val="92000"/>
                <a:lumMod val="120000"/>
              </a:schemeClr>
            </a:gs>
            <a:gs pos="100000">
              <a:schemeClr val="phClr">
                <a:shade val="98000"/>
                <a:satMod val="120000"/>
                <a:lumMod val="98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Whisp" id="{7CB32D59-10C0-40DD-B7BD-2E94284A981C}" vid="{24B1A44C-C006-48B2-A4D7-E5549B3D8CD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464CB2-BA05-41A8-9C7A-F9D51780E95B}">
  <ds:schemaRefs>
    <ds:schemaRef ds:uri="http://schemas.microsoft.com/sharepoint/v3/contenttype/forms"/>
  </ds:schemaRefs>
</ds:datastoreItem>
</file>

<file path=customXml/itemProps2.xml><?xml version="1.0" encoding="utf-8"?>
<ds:datastoreItem xmlns:ds="http://schemas.openxmlformats.org/officeDocument/2006/customXml" ds:itemID="{81DF12F5-30C1-44E3-980A-19AEFCC6D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House sitting instructions</Template>
  <TotalTime>0</TotalTime>
  <Pages>16</Pages>
  <Words>3912</Words>
  <Characters>22300</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2017-01-06T08:28:00Z</dcterms:created>
  <dcterms:modified xsi:type="dcterms:W3CDTF">2017-01-07T03:43:00Z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TC034630709991</vt:lpwstr>
  </property>
</Properties>
</file>